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A0242" w14:textId="6B3D5BD2" w:rsidR="00EF7E9A" w:rsidRDefault="00EF7E9A" w:rsidP="0089710F">
      <w:pPr>
        <w:spacing w:after="120"/>
        <w:rPr>
          <w:rFonts w:ascii="Calibri" w:hAnsi="Calibri" w:cs="Calibri"/>
          <w:sz w:val="22"/>
          <w:szCs w:val="22"/>
        </w:rPr>
      </w:pPr>
    </w:p>
    <w:p w14:paraId="50BB2347" w14:textId="364542F2" w:rsidR="00CB2281" w:rsidRDefault="00CB2281" w:rsidP="0089710F">
      <w:pPr>
        <w:spacing w:after="120"/>
        <w:rPr>
          <w:rFonts w:ascii="Calibri" w:hAnsi="Calibri" w:cs="Calibri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A2603D3" wp14:editId="041B2726">
            <wp:extent cx="6496050" cy="666750"/>
            <wp:effectExtent l="0" t="0" r="0" b="0"/>
            <wp:docPr id="1461046798" name="Grafik 1461046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47" cy="6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D963" w14:textId="77777777" w:rsidR="00CB2281" w:rsidRDefault="00CB2281" w:rsidP="00CB2281">
      <w:pPr>
        <w:rPr>
          <w:sz w:val="22"/>
        </w:rPr>
      </w:pPr>
      <w:r>
        <w:rPr>
          <w:sz w:val="22"/>
        </w:rPr>
        <w:t>TECHNISCH-NATURWISSENSCHAFTLICHE GESELLSCHAFT BIEL</w:t>
      </w:r>
    </w:p>
    <w:p w14:paraId="1432944C" w14:textId="5967250F" w:rsidR="006D324D" w:rsidRDefault="00CB2281" w:rsidP="006D324D">
      <w:pPr>
        <w:spacing w:after="120"/>
        <w:ind w:left="3540"/>
        <w:rPr>
          <w:sz w:val="22"/>
          <w:lang w:val="de-CH"/>
        </w:rPr>
      </w:pPr>
      <w:r w:rsidRPr="00A7069C">
        <w:rPr>
          <w:sz w:val="22"/>
          <w:lang w:val="de-CH"/>
        </w:rPr>
        <w:t>SOCIÉTÉ DES SCIENCES ET TECHNIQUES BIENNE</w:t>
      </w:r>
    </w:p>
    <w:p w14:paraId="44DE146D" w14:textId="77777777" w:rsidR="006E3292" w:rsidRDefault="006E3292" w:rsidP="00DD2C88">
      <w:pPr>
        <w:rPr>
          <w:sz w:val="22"/>
          <w:lang w:val="de-CH"/>
        </w:rPr>
      </w:pPr>
    </w:p>
    <w:p w14:paraId="7AD1F525" w14:textId="38F0B3E2" w:rsidR="006D324D" w:rsidRPr="00531B80" w:rsidRDefault="006D324D" w:rsidP="00531B80">
      <w:pPr>
        <w:rPr>
          <w:rFonts w:ascii="Calibri" w:hAnsi="Calibri"/>
          <w:b/>
          <w:sz w:val="36"/>
          <w:szCs w:val="36"/>
          <w:lang w:val="de-CH"/>
        </w:rPr>
      </w:pPr>
      <w:r w:rsidRPr="001B3ECF">
        <w:rPr>
          <w:rFonts w:ascii="Calibri" w:hAnsi="Calibri"/>
          <w:b/>
          <w:sz w:val="36"/>
          <w:szCs w:val="36"/>
          <w:lang w:val="de-CH"/>
        </w:rPr>
        <w:t>Einladung</w:t>
      </w:r>
      <w:r w:rsidR="006800E4" w:rsidRPr="001B3ECF">
        <w:rPr>
          <w:rFonts w:ascii="Calibri" w:hAnsi="Calibri"/>
          <w:b/>
          <w:sz w:val="36"/>
          <w:szCs w:val="36"/>
          <w:lang w:val="de-CH"/>
        </w:rPr>
        <w:t>:</w:t>
      </w:r>
      <w:r w:rsidR="00F9135D">
        <w:rPr>
          <w:rFonts w:ascii="Calibri" w:hAnsi="Calibri"/>
          <w:b/>
          <w:sz w:val="36"/>
          <w:szCs w:val="36"/>
          <w:lang w:val="de-CH"/>
        </w:rPr>
        <w:t xml:space="preserve">  </w:t>
      </w:r>
      <w:r w:rsidR="00531B80">
        <w:rPr>
          <w:rFonts w:ascii="Calibri" w:hAnsi="Calibri"/>
          <w:b/>
          <w:sz w:val="36"/>
          <w:szCs w:val="36"/>
          <w:lang w:val="de-CH"/>
        </w:rPr>
        <w:br/>
      </w:r>
      <w:r w:rsidR="006800E4">
        <w:rPr>
          <w:rFonts w:ascii="Calibri" w:hAnsi="Calibri"/>
          <w:b/>
          <w:sz w:val="28"/>
          <w:szCs w:val="28"/>
          <w:lang w:val="de-CH"/>
        </w:rPr>
        <w:t xml:space="preserve">Besuch </w:t>
      </w:r>
      <w:r w:rsidR="008C793F" w:rsidRPr="006800E4">
        <w:rPr>
          <w:rFonts w:ascii="Calibri" w:hAnsi="Calibri"/>
          <w:b/>
          <w:sz w:val="28"/>
          <w:szCs w:val="28"/>
          <w:lang w:val="de-CH"/>
        </w:rPr>
        <w:t xml:space="preserve">Energieverbund Bielersee / </w:t>
      </w:r>
      <w:r w:rsidR="002567CC">
        <w:rPr>
          <w:rFonts w:ascii="Calibri" w:hAnsi="Calibri"/>
          <w:b/>
          <w:sz w:val="28"/>
          <w:szCs w:val="28"/>
          <w:lang w:val="de-CH"/>
        </w:rPr>
        <w:t>Zentrale</w:t>
      </w:r>
      <w:r w:rsidR="00710362" w:rsidRPr="006800E4">
        <w:rPr>
          <w:rFonts w:ascii="Calibri" w:hAnsi="Calibri"/>
          <w:b/>
          <w:sz w:val="28"/>
          <w:szCs w:val="28"/>
          <w:lang w:val="de-CH"/>
        </w:rPr>
        <w:t xml:space="preserve"> Nidau</w:t>
      </w:r>
      <w:r w:rsidR="00F9135D">
        <w:rPr>
          <w:rFonts w:ascii="Calibri" w:hAnsi="Calibri"/>
          <w:b/>
          <w:sz w:val="28"/>
          <w:szCs w:val="28"/>
          <w:lang w:val="de-CH"/>
        </w:rPr>
        <w:t xml:space="preserve">  </w:t>
      </w:r>
      <w:r w:rsidR="002A1C35">
        <w:rPr>
          <w:rFonts w:ascii="Calibri" w:hAnsi="Calibri"/>
          <w:b/>
          <w:sz w:val="28"/>
          <w:szCs w:val="28"/>
          <w:lang w:val="de-CH"/>
        </w:rPr>
        <w:t xml:space="preserve">  </w:t>
      </w:r>
      <w:r w:rsidR="002A1C35">
        <w:rPr>
          <w:noProof/>
        </w:rPr>
        <w:drawing>
          <wp:inline distT="0" distB="0" distL="0" distR="0" wp14:anchorId="7EFC49A2" wp14:editId="55C9910F">
            <wp:extent cx="619125" cy="279977"/>
            <wp:effectExtent l="0" t="0" r="0" b="6350"/>
            <wp:docPr id="1920387476" name="Grafik 1" descr="Ein Bild, das Logo, Schrift, Grafiken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87476" name="Grafik 1" descr="Ein Bild, das Logo, Schrift, Grafiken, Symbo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398" cy="3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1131" w14:textId="42B6D209" w:rsidR="006D324D" w:rsidRPr="00F036D2" w:rsidRDefault="00DC5DBE" w:rsidP="00F036D2">
      <w:pPr>
        <w:spacing w:after="120"/>
        <w:rPr>
          <w:rFonts w:ascii="Calibri" w:hAnsi="Calibri"/>
          <w:b/>
          <w:sz w:val="16"/>
          <w:szCs w:val="16"/>
          <w:lang w:val="fr-CH"/>
        </w:rPr>
      </w:pPr>
      <w:r w:rsidRPr="00F036D2">
        <w:rPr>
          <w:rFonts w:ascii="Calibri" w:hAnsi="Calibri"/>
          <w:b/>
          <w:sz w:val="28"/>
          <w:szCs w:val="28"/>
          <w:lang w:val="fr-CH"/>
        </w:rPr>
        <w:t>12. Sept</w:t>
      </w:r>
      <w:r w:rsidR="006D324D" w:rsidRPr="00F036D2">
        <w:rPr>
          <w:rFonts w:ascii="Calibri" w:hAnsi="Calibri"/>
          <w:b/>
          <w:sz w:val="28"/>
          <w:szCs w:val="28"/>
          <w:lang w:val="fr-CH"/>
        </w:rPr>
        <w:t xml:space="preserve"> 2024</w:t>
      </w:r>
      <w:r w:rsidR="00F036D2" w:rsidRPr="00F036D2">
        <w:rPr>
          <w:rFonts w:ascii="Calibri" w:hAnsi="Calibri"/>
          <w:b/>
          <w:sz w:val="28"/>
          <w:szCs w:val="28"/>
          <w:lang w:val="fr-CH"/>
        </w:rPr>
        <w:t xml:space="preserve"> </w:t>
      </w:r>
    </w:p>
    <w:p w14:paraId="3E8ECCF2" w14:textId="5610983F" w:rsidR="00BD457F" w:rsidRPr="00BA3F44" w:rsidRDefault="008E6258" w:rsidP="00286264">
      <w:pPr>
        <w:spacing w:after="120"/>
        <w:rPr>
          <w:rFonts w:ascii="Calibri" w:hAnsi="Calibri"/>
          <w:b/>
          <w:bCs/>
          <w:sz w:val="40"/>
          <w:szCs w:val="40"/>
          <w:lang w:val="de-CH"/>
        </w:rPr>
      </w:pPr>
      <w:r>
        <w:rPr>
          <w:noProof/>
        </w:rPr>
        <w:drawing>
          <wp:inline distT="0" distB="0" distL="0" distR="0" wp14:anchorId="746EFA64" wp14:editId="3095866A">
            <wp:extent cx="5486400" cy="1440890"/>
            <wp:effectExtent l="0" t="0" r="0" b="6985"/>
            <wp:docPr id="1133756692" name="Grafik 1" descr="Ein Bild, das Landschaft, Wolke, Panorama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56692" name="Grafik 1" descr="Ein Bild, das Landschaft, Wolke, Panorama, Gebäude enthält.&#10;&#10;Automatisch generierte Beschreibu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569" cy="145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2807" w14:textId="26D4523D" w:rsidR="00CE3F1E" w:rsidRDefault="00147D11" w:rsidP="00286264">
      <w:pPr>
        <w:spacing w:after="120"/>
        <w:contextualSpacing/>
        <w:rPr>
          <w:rFonts w:ascii="Calibri" w:hAnsi="Calibri"/>
          <w:bCs/>
          <w:sz w:val="20"/>
          <w:lang w:val="de-CH"/>
        </w:rPr>
      </w:pPr>
      <w:proofErr w:type="gramStart"/>
      <w:r w:rsidRPr="00855387">
        <w:rPr>
          <w:rFonts w:ascii="Calibri" w:hAnsi="Calibri" w:cs="Calibri"/>
          <w:bCs/>
          <w:sz w:val="20"/>
          <w:lang w:val="de-CH"/>
        </w:rPr>
        <w:t>Treffpunkt :</w:t>
      </w:r>
      <w:proofErr w:type="gramEnd"/>
      <w:r w:rsidRPr="00855387">
        <w:rPr>
          <w:rFonts w:ascii="Calibri" w:hAnsi="Calibri" w:cs="Calibri"/>
          <w:bCs/>
          <w:sz w:val="20"/>
          <w:lang w:val="de-CH"/>
        </w:rPr>
        <w:t xml:space="preserve"> </w:t>
      </w:r>
      <w:r w:rsidR="0077182D" w:rsidRPr="00855387">
        <w:rPr>
          <w:rFonts w:ascii="Calibri" w:hAnsi="Calibri" w:cs="Calibri"/>
          <w:bCs/>
          <w:sz w:val="20"/>
          <w:lang w:val="de-CH"/>
        </w:rPr>
        <w:tab/>
      </w:r>
      <w:r w:rsidR="008247D0" w:rsidRPr="00855387">
        <w:rPr>
          <w:rFonts w:ascii="Calibri" w:hAnsi="Calibri" w:cs="Calibri"/>
          <w:bCs/>
          <w:sz w:val="20"/>
          <w:lang w:val="de-CH"/>
        </w:rPr>
        <w:t>16:00</w:t>
      </w:r>
      <w:r w:rsidR="0077182D" w:rsidRPr="00855387">
        <w:rPr>
          <w:rFonts w:ascii="Calibri" w:hAnsi="Calibri" w:cs="Calibri"/>
          <w:bCs/>
          <w:sz w:val="20"/>
          <w:lang w:val="de-CH"/>
        </w:rPr>
        <w:t xml:space="preserve"> Uhr. </w:t>
      </w:r>
      <w:r w:rsidR="006E00CB" w:rsidRPr="00855387">
        <w:rPr>
          <w:rFonts w:ascii="Calibri" w:hAnsi="Calibri" w:cs="Calibri"/>
          <w:bCs/>
          <w:sz w:val="20"/>
          <w:lang w:val="de-CH"/>
        </w:rPr>
        <w:t xml:space="preserve">Vintage Bistro Schlossstrasse 8 </w:t>
      </w:r>
      <w:r w:rsidR="00855387" w:rsidRPr="00855387">
        <w:rPr>
          <w:rFonts w:ascii="Calibri" w:hAnsi="Calibri" w:cs="Calibri"/>
          <w:bCs/>
          <w:sz w:val="20"/>
          <w:lang w:val="de-CH"/>
        </w:rPr>
        <w:t>in</w:t>
      </w:r>
      <w:r w:rsidR="006E00CB" w:rsidRPr="00855387">
        <w:rPr>
          <w:rFonts w:ascii="Calibri" w:hAnsi="Calibri" w:cs="Calibri"/>
          <w:bCs/>
          <w:sz w:val="20"/>
          <w:lang w:val="de-CH"/>
        </w:rPr>
        <w:t xml:space="preserve"> Nidau</w:t>
      </w:r>
      <w:r w:rsidR="001C4278" w:rsidRPr="001C4278">
        <w:rPr>
          <w:rFonts w:ascii="Calibri" w:hAnsi="Calibri"/>
          <w:bCs/>
          <w:sz w:val="20"/>
          <w:lang w:val="de-CH"/>
        </w:rPr>
        <w:t xml:space="preserve"> </w:t>
      </w:r>
      <w:r w:rsidR="00D1777F">
        <w:rPr>
          <w:rFonts w:ascii="Calibri" w:hAnsi="Calibri"/>
          <w:bCs/>
          <w:sz w:val="20"/>
          <w:lang w:val="de-CH"/>
        </w:rPr>
        <w:t xml:space="preserve">           </w:t>
      </w:r>
      <w:hyperlink r:id="rId11" w:history="1">
        <w:r w:rsidR="00855387" w:rsidRPr="00BE4AF4">
          <w:rPr>
            <w:rStyle w:val="Hyperlink"/>
            <w:rFonts w:ascii="Calibri" w:hAnsi="Calibri"/>
            <w:bCs/>
            <w:sz w:val="20"/>
            <w:lang w:val="de-CH"/>
          </w:rPr>
          <w:t>https://antik-unique.ch/</w:t>
        </w:r>
      </w:hyperlink>
    </w:p>
    <w:p w14:paraId="7DCFAB6C" w14:textId="73FA4EDD" w:rsidR="0088291E" w:rsidRPr="008E2C02" w:rsidRDefault="001C4278" w:rsidP="00286264">
      <w:pPr>
        <w:spacing w:after="120"/>
        <w:contextualSpacing/>
        <w:rPr>
          <w:rFonts w:ascii="Calibri" w:hAnsi="Calibri" w:cs="Calibri"/>
          <w:b/>
          <w:sz w:val="20"/>
          <w:lang w:val="de-CH"/>
        </w:rPr>
      </w:pPr>
      <w:r>
        <w:rPr>
          <w:rFonts w:ascii="Calibri" w:hAnsi="Calibri"/>
          <w:bCs/>
          <w:sz w:val="20"/>
          <w:lang w:val="de-CH"/>
        </w:rPr>
        <w:br/>
        <w:t>Anreise:</w:t>
      </w:r>
      <w:r w:rsidRPr="00DD2C88">
        <w:rPr>
          <w:rFonts w:ascii="Calibri" w:hAnsi="Calibri"/>
          <w:bCs/>
          <w:sz w:val="20"/>
          <w:lang w:val="de-CH"/>
        </w:rPr>
        <w:t xml:space="preserve"> </w:t>
      </w:r>
      <w:r>
        <w:rPr>
          <w:rFonts w:ascii="Calibri" w:hAnsi="Calibri"/>
          <w:bCs/>
          <w:sz w:val="20"/>
          <w:lang w:val="de-CH"/>
        </w:rPr>
        <w:tab/>
      </w:r>
      <w:r w:rsidRPr="00DD2C88">
        <w:rPr>
          <w:rFonts w:ascii="Calibri" w:hAnsi="Calibri"/>
          <w:bCs/>
          <w:sz w:val="20"/>
          <w:lang w:val="de-CH"/>
        </w:rPr>
        <w:t>Bus Nr</w:t>
      </w:r>
      <w:r w:rsidR="00D0311D">
        <w:rPr>
          <w:rFonts w:ascii="Calibri" w:hAnsi="Calibri"/>
          <w:bCs/>
          <w:sz w:val="20"/>
          <w:lang w:val="de-CH"/>
        </w:rPr>
        <w:t>.</w:t>
      </w:r>
      <w:r w:rsidRPr="00DD2C88">
        <w:rPr>
          <w:rFonts w:ascii="Calibri" w:hAnsi="Calibri"/>
          <w:bCs/>
          <w:sz w:val="20"/>
          <w:lang w:val="de-CH"/>
        </w:rPr>
        <w:t xml:space="preserve"> 4 ab Bahnhof bis Haltstelle Schlossstrasse</w:t>
      </w:r>
      <w:r>
        <w:rPr>
          <w:rFonts w:ascii="Calibri" w:hAnsi="Calibri"/>
          <w:bCs/>
          <w:sz w:val="20"/>
          <w:lang w:val="de-CH"/>
        </w:rPr>
        <w:t xml:space="preserve">. Autos: </w:t>
      </w:r>
      <w:r w:rsidRPr="00DD2C88">
        <w:rPr>
          <w:rFonts w:ascii="Calibri" w:hAnsi="Calibri"/>
          <w:bCs/>
          <w:sz w:val="20"/>
          <w:lang w:val="de-CH"/>
        </w:rPr>
        <w:t>Par</w:t>
      </w:r>
      <w:r>
        <w:rPr>
          <w:rFonts w:ascii="Calibri" w:hAnsi="Calibri"/>
          <w:bCs/>
          <w:sz w:val="20"/>
          <w:lang w:val="de-CH"/>
        </w:rPr>
        <w:t>kplätze</w:t>
      </w:r>
      <w:r w:rsidRPr="00DD2C88">
        <w:rPr>
          <w:rFonts w:ascii="Calibri" w:hAnsi="Calibri"/>
          <w:bCs/>
          <w:sz w:val="20"/>
          <w:lang w:val="de-CH"/>
        </w:rPr>
        <w:t xml:space="preserve"> im Raum </w:t>
      </w:r>
      <w:proofErr w:type="spellStart"/>
      <w:r w:rsidRPr="00DD2C88">
        <w:rPr>
          <w:rFonts w:ascii="Calibri" w:hAnsi="Calibri"/>
          <w:bCs/>
          <w:sz w:val="20"/>
          <w:lang w:val="de-CH"/>
        </w:rPr>
        <w:t>Barkenhafen</w:t>
      </w:r>
      <w:proofErr w:type="spellEnd"/>
      <w:r w:rsidR="00634540">
        <w:rPr>
          <w:rFonts w:ascii="Calibri" w:hAnsi="Calibri"/>
          <w:bCs/>
          <w:sz w:val="20"/>
          <w:lang w:val="de-CH"/>
        </w:rPr>
        <w:br/>
      </w:r>
    </w:p>
    <w:p w14:paraId="6C8F453A" w14:textId="42029754" w:rsidR="00962691" w:rsidRPr="00855387" w:rsidRDefault="00826B2F" w:rsidP="00634540">
      <w:pPr>
        <w:spacing w:after="120"/>
        <w:ind w:left="1410" w:hanging="1410"/>
        <w:contextualSpacing/>
        <w:rPr>
          <w:rFonts w:ascii="Calibri" w:hAnsi="Calibri" w:cs="Calibri"/>
          <w:bCs/>
          <w:sz w:val="20"/>
          <w:lang w:val="de-CH"/>
        </w:rPr>
      </w:pPr>
      <w:r w:rsidRPr="00855387">
        <w:rPr>
          <w:rFonts w:ascii="Calibri" w:hAnsi="Calibri" w:cs="Calibri"/>
          <w:bCs/>
          <w:sz w:val="20"/>
          <w:lang w:val="de-CH"/>
        </w:rPr>
        <w:t xml:space="preserve">Programm: </w:t>
      </w:r>
      <w:r w:rsidR="00341717" w:rsidRPr="00855387">
        <w:rPr>
          <w:rFonts w:ascii="Calibri" w:hAnsi="Calibri" w:cs="Calibri"/>
          <w:bCs/>
          <w:sz w:val="20"/>
          <w:lang w:val="de-CH"/>
        </w:rPr>
        <w:tab/>
      </w:r>
      <w:r w:rsidR="00F24967" w:rsidRPr="00855387">
        <w:rPr>
          <w:rFonts w:ascii="Calibri" w:hAnsi="Calibri" w:cs="Calibri"/>
          <w:bCs/>
          <w:sz w:val="20"/>
          <w:lang w:val="de-CH"/>
        </w:rPr>
        <w:t xml:space="preserve">Begrüssung </w:t>
      </w:r>
      <w:r w:rsidR="001C6E98" w:rsidRPr="00855387">
        <w:rPr>
          <w:rFonts w:ascii="Calibri" w:hAnsi="Calibri" w:cs="Calibri"/>
          <w:bCs/>
          <w:sz w:val="20"/>
          <w:lang w:val="de-CH"/>
        </w:rPr>
        <w:br/>
      </w:r>
      <w:r w:rsidR="007572B9" w:rsidRPr="00855387">
        <w:rPr>
          <w:rFonts w:ascii="Calibri" w:hAnsi="Calibri" w:cs="Calibri"/>
          <w:bCs/>
          <w:sz w:val="20"/>
          <w:lang w:val="de-CH"/>
        </w:rPr>
        <w:t xml:space="preserve">Präsentation </w:t>
      </w:r>
      <w:r w:rsidR="00DA14E3" w:rsidRPr="00855387">
        <w:rPr>
          <w:rFonts w:ascii="Calibri" w:hAnsi="Calibri" w:cs="Calibri"/>
          <w:bCs/>
          <w:sz w:val="20"/>
          <w:lang w:val="de-CH"/>
        </w:rPr>
        <w:t xml:space="preserve">Energieverbund Bielersee </w:t>
      </w:r>
      <w:r w:rsidR="008E2C02" w:rsidRPr="00855387">
        <w:rPr>
          <w:rFonts w:ascii="Calibri" w:hAnsi="Calibri" w:cs="Calibri"/>
          <w:bCs/>
          <w:sz w:val="20"/>
          <w:lang w:val="de-CH"/>
        </w:rPr>
        <w:t xml:space="preserve">AG </w:t>
      </w:r>
      <w:r w:rsidR="00201248">
        <w:rPr>
          <w:rFonts w:ascii="Calibri" w:hAnsi="Calibri" w:cs="Calibri"/>
          <w:bCs/>
          <w:sz w:val="20"/>
          <w:lang w:val="de-CH"/>
        </w:rPr>
        <w:t>/</w:t>
      </w:r>
      <w:r w:rsidR="009964C1" w:rsidRPr="00855387">
        <w:rPr>
          <w:rFonts w:ascii="Calibri" w:hAnsi="Calibri" w:cs="Calibri"/>
          <w:bCs/>
          <w:sz w:val="20"/>
          <w:lang w:val="de-CH"/>
        </w:rPr>
        <w:t xml:space="preserve"> Herr Martin Kamber</w:t>
      </w:r>
      <w:r w:rsidR="00D92714" w:rsidRPr="00855387">
        <w:rPr>
          <w:rFonts w:ascii="Calibri" w:hAnsi="Calibri" w:cs="Calibri"/>
          <w:bCs/>
          <w:sz w:val="20"/>
          <w:lang w:val="de-CH"/>
        </w:rPr>
        <w:t>,</w:t>
      </w:r>
      <w:r w:rsidR="009964C1" w:rsidRPr="00855387">
        <w:rPr>
          <w:rFonts w:ascii="Calibri" w:hAnsi="Calibri" w:cs="Calibri"/>
          <w:bCs/>
          <w:sz w:val="20"/>
          <w:lang w:val="de-CH"/>
        </w:rPr>
        <w:t xml:space="preserve"> </w:t>
      </w:r>
      <w:r w:rsidR="008E2C02" w:rsidRPr="00855387">
        <w:rPr>
          <w:rFonts w:ascii="Calibri" w:hAnsi="Calibri" w:cs="Calibri"/>
          <w:bCs/>
          <w:sz w:val="20"/>
          <w:lang w:val="de-CH"/>
        </w:rPr>
        <w:t xml:space="preserve">Geschäftsführer </w:t>
      </w:r>
      <w:r w:rsidR="00DA14E3" w:rsidRPr="00855387">
        <w:rPr>
          <w:rFonts w:ascii="Calibri" w:hAnsi="Calibri" w:cs="Calibri"/>
          <w:bCs/>
          <w:sz w:val="20"/>
          <w:lang w:val="de-CH"/>
        </w:rPr>
        <w:br/>
      </w:r>
      <w:r w:rsidR="00DA14E3" w:rsidRPr="00855387">
        <w:rPr>
          <w:rFonts w:ascii="Calibri" w:hAnsi="Calibri" w:cs="Calibri"/>
          <w:bCs/>
          <w:sz w:val="20"/>
          <w:lang w:val="de-CH"/>
        </w:rPr>
        <w:tab/>
      </w:r>
      <w:r w:rsidR="0066757C" w:rsidRPr="00855387">
        <w:rPr>
          <w:rFonts w:ascii="Calibri" w:hAnsi="Calibri" w:cs="Calibri"/>
          <w:bCs/>
          <w:sz w:val="20"/>
          <w:lang w:val="de-CH"/>
        </w:rPr>
        <w:t>Geführter Besuch der</w:t>
      </w:r>
      <w:r w:rsidR="009E4A5E" w:rsidRPr="00855387">
        <w:rPr>
          <w:rFonts w:ascii="Calibri" w:hAnsi="Calibri" w:cs="Calibri"/>
          <w:bCs/>
          <w:sz w:val="20"/>
          <w:lang w:val="de-CH"/>
        </w:rPr>
        <w:t xml:space="preserve"> Zentrale Nidau </w:t>
      </w:r>
      <w:r w:rsidR="0066757C" w:rsidRPr="00855387">
        <w:rPr>
          <w:rFonts w:ascii="Calibri" w:hAnsi="Calibri" w:cs="Calibri"/>
          <w:bCs/>
          <w:sz w:val="20"/>
          <w:lang w:val="de-CH"/>
        </w:rPr>
        <w:t>(Vor Schlossstrasse 15 Nidau)</w:t>
      </w:r>
      <w:r w:rsidR="009E4A5E" w:rsidRPr="00855387">
        <w:rPr>
          <w:rFonts w:ascii="Calibri" w:hAnsi="Calibri" w:cs="Calibri"/>
          <w:bCs/>
          <w:sz w:val="20"/>
          <w:lang w:val="de-CH"/>
        </w:rPr>
        <w:br/>
      </w:r>
      <w:r w:rsidR="009E4A5E" w:rsidRPr="00855387">
        <w:rPr>
          <w:rFonts w:ascii="Calibri" w:hAnsi="Calibri" w:cs="Calibri"/>
          <w:bCs/>
          <w:sz w:val="20"/>
          <w:lang w:val="de-CH"/>
        </w:rPr>
        <w:tab/>
      </w:r>
      <w:r w:rsidR="00DD5E30" w:rsidRPr="00855387">
        <w:rPr>
          <w:rFonts w:ascii="Calibri" w:hAnsi="Calibri" w:cs="Calibri"/>
          <w:bCs/>
          <w:sz w:val="20"/>
          <w:lang w:val="de-CH"/>
        </w:rPr>
        <w:t xml:space="preserve">Kleines Apéro im Vintage </w:t>
      </w:r>
      <w:r w:rsidR="00E97AE9" w:rsidRPr="00855387">
        <w:rPr>
          <w:rFonts w:ascii="Calibri" w:hAnsi="Calibri" w:cs="Calibri"/>
          <w:bCs/>
          <w:sz w:val="20"/>
          <w:lang w:val="de-CH"/>
        </w:rPr>
        <w:t>Bistro</w:t>
      </w:r>
      <w:r w:rsidR="001C4278" w:rsidRPr="00855387">
        <w:rPr>
          <w:rFonts w:ascii="Calibri" w:hAnsi="Calibri" w:cs="Calibri"/>
          <w:bCs/>
          <w:sz w:val="20"/>
          <w:lang w:val="de-CH"/>
        </w:rPr>
        <w:t>.</w:t>
      </w:r>
      <w:r w:rsidR="0066757C" w:rsidRPr="00855387">
        <w:rPr>
          <w:rFonts w:ascii="Calibri" w:hAnsi="Calibri" w:cs="Calibri"/>
          <w:bCs/>
          <w:sz w:val="20"/>
          <w:lang w:val="de-CH"/>
        </w:rPr>
        <w:br/>
      </w:r>
    </w:p>
    <w:p w14:paraId="1A8E652A" w14:textId="72FCEFFA" w:rsidR="00962691" w:rsidRPr="00DD2C88" w:rsidRDefault="00962691" w:rsidP="00962691">
      <w:pPr>
        <w:spacing w:after="120"/>
        <w:rPr>
          <w:rFonts w:ascii="Calibri" w:hAnsi="Calibri"/>
          <w:bCs/>
          <w:sz w:val="20"/>
          <w:lang w:val="de-CH"/>
        </w:rPr>
      </w:pPr>
      <w:r w:rsidRPr="00DD2C88">
        <w:rPr>
          <w:rFonts w:ascii="Calibri" w:hAnsi="Calibri"/>
          <w:bCs/>
          <w:sz w:val="20"/>
          <w:lang w:val="de-CH"/>
        </w:rPr>
        <w:t>Liebe TNG-Mitglieder,</w:t>
      </w:r>
    </w:p>
    <w:p w14:paraId="3AC17C42" w14:textId="73F82679" w:rsidR="002B3076" w:rsidRPr="00DD2C88" w:rsidRDefault="00E10FD1" w:rsidP="00962691">
      <w:pPr>
        <w:spacing w:after="120"/>
        <w:rPr>
          <w:rFonts w:ascii="Calibri" w:hAnsi="Calibri"/>
          <w:bCs/>
          <w:sz w:val="20"/>
          <w:lang w:val="de-CH"/>
        </w:rPr>
      </w:pPr>
      <w:r w:rsidRPr="00DD2C88">
        <w:rPr>
          <w:rFonts w:ascii="Calibri" w:hAnsi="Calibri"/>
          <w:bCs/>
          <w:sz w:val="20"/>
          <w:lang w:val="de-CH"/>
        </w:rPr>
        <w:t>w</w:t>
      </w:r>
      <w:r w:rsidR="00F45F58" w:rsidRPr="00DD2C88">
        <w:rPr>
          <w:rFonts w:ascii="Calibri" w:hAnsi="Calibri"/>
          <w:bCs/>
          <w:sz w:val="20"/>
          <w:lang w:val="de-CH"/>
        </w:rPr>
        <w:t xml:space="preserve">ie </w:t>
      </w:r>
      <w:r w:rsidR="00FD6B30" w:rsidRPr="00DD2C88">
        <w:rPr>
          <w:rFonts w:ascii="Calibri" w:hAnsi="Calibri"/>
          <w:bCs/>
          <w:sz w:val="20"/>
          <w:lang w:val="de-CH"/>
        </w:rPr>
        <w:t>ist es möglich</w:t>
      </w:r>
      <w:r w:rsidR="002575FF" w:rsidRPr="00DD2C88">
        <w:rPr>
          <w:rFonts w:ascii="Calibri" w:hAnsi="Calibri"/>
          <w:bCs/>
          <w:sz w:val="20"/>
          <w:lang w:val="de-CH"/>
        </w:rPr>
        <w:t xml:space="preserve">, die Gebäude </w:t>
      </w:r>
      <w:r w:rsidR="00FD6B30" w:rsidRPr="00DD2C88">
        <w:rPr>
          <w:rFonts w:ascii="Calibri" w:hAnsi="Calibri"/>
          <w:bCs/>
          <w:sz w:val="20"/>
          <w:lang w:val="de-CH"/>
        </w:rPr>
        <w:t>ganze</w:t>
      </w:r>
      <w:r w:rsidR="002575FF" w:rsidRPr="00DD2C88">
        <w:rPr>
          <w:rFonts w:ascii="Calibri" w:hAnsi="Calibri"/>
          <w:bCs/>
          <w:sz w:val="20"/>
          <w:lang w:val="de-CH"/>
        </w:rPr>
        <w:t>r</w:t>
      </w:r>
      <w:r w:rsidR="00FD6B30" w:rsidRPr="00DD2C88">
        <w:rPr>
          <w:rFonts w:ascii="Calibri" w:hAnsi="Calibri"/>
          <w:bCs/>
          <w:sz w:val="20"/>
          <w:lang w:val="de-CH"/>
        </w:rPr>
        <w:t xml:space="preserve"> Stadtteile</w:t>
      </w:r>
      <w:r w:rsidR="002575FF" w:rsidRPr="00DD2C88">
        <w:rPr>
          <w:rFonts w:ascii="Calibri" w:hAnsi="Calibri"/>
          <w:bCs/>
          <w:sz w:val="20"/>
          <w:lang w:val="de-CH"/>
        </w:rPr>
        <w:t xml:space="preserve"> </w:t>
      </w:r>
      <w:r w:rsidR="00954D2D">
        <w:rPr>
          <w:rFonts w:ascii="Calibri" w:hAnsi="Calibri"/>
          <w:bCs/>
          <w:sz w:val="20"/>
          <w:lang w:val="de-CH"/>
        </w:rPr>
        <w:t>mit Wärme aus dem See</w:t>
      </w:r>
      <w:r w:rsidR="002575FF" w:rsidRPr="00DD2C88">
        <w:rPr>
          <w:rFonts w:ascii="Calibri" w:hAnsi="Calibri"/>
          <w:bCs/>
          <w:sz w:val="20"/>
          <w:lang w:val="de-CH"/>
        </w:rPr>
        <w:t xml:space="preserve"> </w:t>
      </w:r>
      <w:r w:rsidR="002B3076" w:rsidRPr="00DD2C88">
        <w:rPr>
          <w:rFonts w:ascii="Calibri" w:hAnsi="Calibri"/>
          <w:bCs/>
          <w:sz w:val="20"/>
          <w:lang w:val="de-CH"/>
        </w:rPr>
        <w:t xml:space="preserve">zu </w:t>
      </w:r>
      <w:r w:rsidR="00954D2D">
        <w:rPr>
          <w:rFonts w:ascii="Calibri" w:hAnsi="Calibri"/>
          <w:bCs/>
          <w:sz w:val="20"/>
          <w:lang w:val="de-CH"/>
        </w:rPr>
        <w:t>versorgen</w:t>
      </w:r>
      <w:r w:rsidR="002B3076" w:rsidRPr="00DD2C88">
        <w:rPr>
          <w:rFonts w:ascii="Calibri" w:hAnsi="Calibri"/>
          <w:bCs/>
          <w:sz w:val="20"/>
          <w:lang w:val="de-CH"/>
        </w:rPr>
        <w:t>?</w:t>
      </w:r>
    </w:p>
    <w:p w14:paraId="2C5B041F" w14:textId="4CFCCC5D" w:rsidR="00884676" w:rsidRPr="00B074C9" w:rsidRDefault="002B3076" w:rsidP="00962691">
      <w:pPr>
        <w:spacing w:after="120"/>
        <w:rPr>
          <w:rFonts w:ascii="Calibri" w:hAnsi="Calibri"/>
          <w:bCs/>
          <w:color w:val="0563C1"/>
          <w:sz w:val="20"/>
          <w:u w:val="single"/>
          <w:lang w:val="en-CA"/>
        </w:rPr>
      </w:pPr>
      <w:r w:rsidRPr="00DD2C88">
        <w:rPr>
          <w:rFonts w:ascii="Calibri" w:hAnsi="Calibri"/>
          <w:bCs/>
          <w:sz w:val="20"/>
          <w:lang w:val="de-CH"/>
        </w:rPr>
        <w:t xml:space="preserve">Ein gemeinsames Projekt des ESB, der Stadt Nidau und der Burgergemeinde Nidau </w:t>
      </w:r>
      <w:r w:rsidR="00F70C93">
        <w:rPr>
          <w:rFonts w:ascii="Calibri" w:hAnsi="Calibri"/>
          <w:bCs/>
          <w:sz w:val="20"/>
          <w:lang w:val="de-CH"/>
        </w:rPr>
        <w:t>f</w:t>
      </w:r>
      <w:r w:rsidRPr="00DD2C88">
        <w:rPr>
          <w:rFonts w:ascii="Calibri" w:hAnsi="Calibri"/>
          <w:bCs/>
          <w:sz w:val="20"/>
          <w:lang w:val="de-CH"/>
        </w:rPr>
        <w:t xml:space="preserve">ür die Umsetzung der Strategie einer erneuerbaren Wärme und Kälteversorgung für Biel und Nidau spielt der Bielersee als grosse regionale Energiequelle eine entscheidende Rolle. </w:t>
      </w:r>
      <w:r w:rsidR="002C7219" w:rsidRPr="00DD2C88">
        <w:rPr>
          <w:rFonts w:ascii="Calibri" w:hAnsi="Calibri"/>
          <w:bCs/>
          <w:sz w:val="20"/>
          <w:lang w:val="de-CH"/>
        </w:rPr>
        <w:t xml:space="preserve">Planungsarbeiten der ESB und der Stadt Nidau </w:t>
      </w:r>
      <w:r w:rsidRPr="00DD2C88">
        <w:rPr>
          <w:rFonts w:ascii="Calibri" w:hAnsi="Calibri"/>
          <w:bCs/>
          <w:sz w:val="20"/>
          <w:lang w:val="de-CH"/>
        </w:rPr>
        <w:t>seit 2015</w:t>
      </w:r>
      <w:r w:rsidR="009B5FE7">
        <w:rPr>
          <w:rFonts w:ascii="Calibri" w:hAnsi="Calibri"/>
          <w:bCs/>
          <w:sz w:val="20"/>
          <w:lang w:val="de-CH"/>
        </w:rPr>
        <w:t xml:space="preserve">. </w:t>
      </w:r>
      <w:r w:rsidR="003A1924" w:rsidRPr="00DD2C88">
        <w:rPr>
          <w:rFonts w:ascii="Calibri" w:hAnsi="Calibri"/>
          <w:bCs/>
          <w:sz w:val="20"/>
          <w:lang w:val="de-CH"/>
        </w:rPr>
        <w:t xml:space="preserve">Wir </w:t>
      </w:r>
      <w:r w:rsidR="009B5FE7">
        <w:rPr>
          <w:rFonts w:ascii="Calibri" w:hAnsi="Calibri"/>
          <w:bCs/>
          <w:sz w:val="20"/>
          <w:lang w:val="de-CH"/>
        </w:rPr>
        <w:t>freuen uns</w:t>
      </w:r>
      <w:r w:rsidR="00027ED6" w:rsidRPr="00DD2C88">
        <w:rPr>
          <w:rFonts w:ascii="Calibri" w:hAnsi="Calibri"/>
          <w:bCs/>
          <w:sz w:val="20"/>
          <w:lang w:val="de-CH"/>
        </w:rPr>
        <w:t xml:space="preserve">, Sie zum Besuch </w:t>
      </w:r>
      <w:r w:rsidR="00B533D7" w:rsidRPr="00DD2C88">
        <w:rPr>
          <w:rFonts w:ascii="Calibri" w:hAnsi="Calibri"/>
          <w:bCs/>
          <w:sz w:val="20"/>
          <w:lang w:val="de-CH"/>
        </w:rPr>
        <w:t>der</w:t>
      </w:r>
      <w:r w:rsidR="00944E10" w:rsidRPr="00DD2C88">
        <w:rPr>
          <w:rFonts w:ascii="Calibri" w:hAnsi="Calibri"/>
          <w:bCs/>
          <w:sz w:val="20"/>
          <w:lang w:val="de-CH"/>
        </w:rPr>
        <w:t xml:space="preserve"> Energiezentrale </w:t>
      </w:r>
      <w:r w:rsidR="004D7778" w:rsidRPr="00DD2C88">
        <w:rPr>
          <w:rFonts w:ascii="Calibri" w:hAnsi="Calibri"/>
          <w:bCs/>
          <w:sz w:val="20"/>
          <w:lang w:val="de-CH"/>
        </w:rPr>
        <w:t>und des Pumpwerks in Nidau einzuladen</w:t>
      </w:r>
      <w:r w:rsidR="00AB18D1" w:rsidRPr="00DD2C88">
        <w:rPr>
          <w:rFonts w:ascii="Calibri" w:hAnsi="Calibri"/>
          <w:bCs/>
          <w:sz w:val="20"/>
          <w:lang w:val="de-CH"/>
        </w:rPr>
        <w:t xml:space="preserve"> und</w:t>
      </w:r>
      <w:r w:rsidR="00ED4A42" w:rsidRPr="00DD2C88">
        <w:rPr>
          <w:rFonts w:ascii="Calibri" w:hAnsi="Calibri"/>
          <w:bCs/>
          <w:sz w:val="20"/>
          <w:lang w:val="de-CH"/>
        </w:rPr>
        <w:t xml:space="preserve"> </w:t>
      </w:r>
      <w:r w:rsidR="005D2464" w:rsidRPr="00DD2C88">
        <w:rPr>
          <w:rFonts w:ascii="Calibri" w:hAnsi="Calibri"/>
          <w:bCs/>
          <w:sz w:val="20"/>
          <w:lang w:val="de-CH"/>
        </w:rPr>
        <w:t>damit</w:t>
      </w:r>
      <w:r w:rsidR="00ED4A42" w:rsidRPr="00DD2C88">
        <w:rPr>
          <w:rFonts w:ascii="Calibri" w:hAnsi="Calibri"/>
          <w:bCs/>
          <w:sz w:val="20"/>
          <w:lang w:val="de-CH"/>
        </w:rPr>
        <w:t xml:space="preserve"> </w:t>
      </w:r>
      <w:r w:rsidR="001708C7" w:rsidRPr="00DD2C88">
        <w:rPr>
          <w:rFonts w:ascii="Calibri" w:hAnsi="Calibri"/>
          <w:bCs/>
          <w:sz w:val="20"/>
          <w:lang w:val="de-CH"/>
        </w:rPr>
        <w:t xml:space="preserve">vom Gastgeber ESB </w:t>
      </w:r>
      <w:r w:rsidR="005D2464" w:rsidRPr="00DD2C88">
        <w:rPr>
          <w:rFonts w:ascii="Calibri" w:hAnsi="Calibri"/>
          <w:bCs/>
          <w:sz w:val="20"/>
          <w:lang w:val="de-CH"/>
        </w:rPr>
        <w:t xml:space="preserve">aus erster Hand </w:t>
      </w:r>
      <w:r w:rsidR="00ED4A42" w:rsidRPr="00DD2C88">
        <w:rPr>
          <w:rFonts w:ascii="Calibri" w:hAnsi="Calibri"/>
          <w:bCs/>
          <w:sz w:val="20"/>
          <w:lang w:val="de-CH"/>
        </w:rPr>
        <w:t>Einsicht</w:t>
      </w:r>
      <w:r w:rsidR="00296A04" w:rsidRPr="00DD2C88">
        <w:rPr>
          <w:rFonts w:ascii="Calibri" w:hAnsi="Calibri"/>
          <w:bCs/>
          <w:sz w:val="20"/>
          <w:lang w:val="de-CH"/>
        </w:rPr>
        <w:t xml:space="preserve"> </w:t>
      </w:r>
      <w:r w:rsidR="00ED4A42" w:rsidRPr="00DD2C88">
        <w:rPr>
          <w:rFonts w:ascii="Calibri" w:hAnsi="Calibri"/>
          <w:bCs/>
          <w:sz w:val="20"/>
          <w:lang w:val="de-CH"/>
        </w:rPr>
        <w:t xml:space="preserve">in dieses </w:t>
      </w:r>
      <w:r w:rsidR="000B619D" w:rsidRPr="00DD2C88">
        <w:rPr>
          <w:rFonts w:ascii="Calibri" w:hAnsi="Calibri"/>
          <w:bCs/>
          <w:sz w:val="20"/>
          <w:lang w:val="de-CH"/>
        </w:rPr>
        <w:t>zukunftsorientierte Projekt</w:t>
      </w:r>
      <w:r w:rsidR="005D2464" w:rsidRPr="00DD2C88">
        <w:rPr>
          <w:rFonts w:ascii="Calibri" w:hAnsi="Calibri"/>
          <w:bCs/>
          <w:sz w:val="20"/>
          <w:lang w:val="de-CH"/>
        </w:rPr>
        <w:t xml:space="preserve"> </w:t>
      </w:r>
      <w:r w:rsidR="00296A04" w:rsidRPr="00DD2C88">
        <w:rPr>
          <w:rFonts w:ascii="Calibri" w:hAnsi="Calibri"/>
          <w:bCs/>
          <w:sz w:val="20"/>
          <w:lang w:val="de-CH"/>
        </w:rPr>
        <w:t xml:space="preserve">zu </w:t>
      </w:r>
      <w:r w:rsidR="001708C7" w:rsidRPr="00DD2C88">
        <w:rPr>
          <w:rFonts w:ascii="Calibri" w:hAnsi="Calibri"/>
          <w:bCs/>
          <w:sz w:val="20"/>
          <w:lang w:val="de-CH"/>
        </w:rPr>
        <w:t>erhalten</w:t>
      </w:r>
      <w:r w:rsidR="00296A04" w:rsidRPr="00DD2C88">
        <w:rPr>
          <w:rFonts w:ascii="Calibri" w:hAnsi="Calibri"/>
          <w:bCs/>
          <w:sz w:val="20"/>
          <w:lang w:val="de-CH"/>
        </w:rPr>
        <w:t xml:space="preserve">. </w:t>
      </w:r>
      <w:r w:rsidR="00872AC4" w:rsidRPr="00DD2C88">
        <w:rPr>
          <w:rFonts w:ascii="Calibri" w:hAnsi="Calibri"/>
          <w:bCs/>
          <w:sz w:val="20"/>
          <w:lang w:val="de-CH"/>
        </w:rPr>
        <w:t xml:space="preserve"> </w:t>
      </w:r>
      <w:r w:rsidR="00D6198F" w:rsidRPr="00DD2C88">
        <w:rPr>
          <w:rFonts w:ascii="Calibri" w:hAnsi="Calibri"/>
          <w:bCs/>
          <w:sz w:val="20"/>
          <w:lang w:val="de-CH"/>
        </w:rPr>
        <w:br/>
      </w:r>
      <w:r w:rsidR="00D6198F" w:rsidRPr="00B074C9">
        <w:rPr>
          <w:rFonts w:ascii="Calibri" w:hAnsi="Calibri"/>
          <w:bCs/>
          <w:sz w:val="20"/>
          <w:lang w:val="en-CA"/>
        </w:rPr>
        <w:t xml:space="preserve">Info_Link: </w:t>
      </w:r>
      <w:hyperlink r:id="rId12" w:history="1">
        <w:r w:rsidR="00884676" w:rsidRPr="00B074C9">
          <w:rPr>
            <w:rStyle w:val="Hyperlink"/>
            <w:rFonts w:ascii="Calibri" w:hAnsi="Calibri"/>
            <w:bCs/>
            <w:sz w:val="20"/>
            <w:lang w:val="en-CA"/>
          </w:rPr>
          <w:t>https://www.esb.ch/de/esb/projekte/energieverbund-bielersee/</w:t>
        </w:r>
      </w:hyperlink>
    </w:p>
    <w:p w14:paraId="0BCDE9DF" w14:textId="4C7F85F3" w:rsidR="00962691" w:rsidRPr="00DD2C88" w:rsidRDefault="00962691" w:rsidP="00962691">
      <w:pPr>
        <w:spacing w:after="120"/>
        <w:rPr>
          <w:rFonts w:ascii="Calibri" w:hAnsi="Calibri" w:cs="Calibri"/>
          <w:bCs/>
          <w:sz w:val="20"/>
          <w:lang w:val="de-CH"/>
        </w:rPr>
      </w:pPr>
      <w:r w:rsidRPr="00DD2C88">
        <w:rPr>
          <w:rFonts w:ascii="Calibri" w:hAnsi="Calibri" w:cs="Calibri"/>
          <w:bCs/>
          <w:sz w:val="20"/>
          <w:lang w:val="de-CH"/>
        </w:rPr>
        <w:t xml:space="preserve">Herzliche Grüsse </w:t>
      </w:r>
    </w:p>
    <w:p w14:paraId="7591BC97" w14:textId="77777777" w:rsidR="00962691" w:rsidRPr="00DD2C88" w:rsidRDefault="00962691" w:rsidP="00962691">
      <w:pPr>
        <w:spacing w:after="120"/>
        <w:rPr>
          <w:rFonts w:ascii="Calibri" w:hAnsi="Calibri" w:cs="Calibri"/>
          <w:b/>
          <w:sz w:val="20"/>
          <w:lang w:val="de-CH"/>
        </w:rPr>
      </w:pPr>
      <w:r w:rsidRPr="00DD2C88">
        <w:rPr>
          <w:rFonts w:ascii="Calibri" w:hAnsi="Calibri" w:cs="Calibri"/>
          <w:bCs/>
          <w:sz w:val="20"/>
          <w:lang w:val="de-CH"/>
        </w:rPr>
        <w:t>Ihr TNG-Vorstand</w:t>
      </w:r>
      <w:r w:rsidRPr="00DD2C88">
        <w:rPr>
          <w:rFonts w:ascii="Calibri" w:hAnsi="Calibri" w:cs="Calibri"/>
          <w:b/>
          <w:sz w:val="20"/>
          <w:lang w:val="de-CH"/>
        </w:rPr>
        <w:t xml:space="preserve"> </w:t>
      </w:r>
    </w:p>
    <w:p w14:paraId="65E413D0" w14:textId="22B8B92D" w:rsidR="005C2A36" w:rsidRDefault="00962691" w:rsidP="00962691">
      <w:pPr>
        <w:spacing w:after="120"/>
        <w:rPr>
          <w:rFonts w:ascii="Calibri" w:hAnsi="Calibri" w:cs="Calibri"/>
          <w:sz w:val="20"/>
        </w:rPr>
      </w:pPr>
      <w:r w:rsidRPr="00DD2C88">
        <w:rPr>
          <w:rFonts w:ascii="Calibri" w:hAnsi="Calibri" w:cs="Calibri"/>
          <w:sz w:val="20"/>
        </w:rPr>
        <w:t xml:space="preserve">Anmeldung bitte bis </w:t>
      </w:r>
      <w:r w:rsidR="0086600C">
        <w:rPr>
          <w:rFonts w:ascii="Calibri" w:hAnsi="Calibri" w:cs="Calibri"/>
          <w:b/>
          <w:bCs/>
          <w:sz w:val="20"/>
        </w:rPr>
        <w:t xml:space="preserve">Mo, </w:t>
      </w:r>
      <w:r w:rsidR="001133F3">
        <w:rPr>
          <w:rFonts w:ascii="Calibri" w:hAnsi="Calibri" w:cs="Calibri"/>
          <w:b/>
          <w:bCs/>
          <w:sz w:val="20"/>
        </w:rPr>
        <w:t>26.</w:t>
      </w:r>
      <w:r w:rsidR="00F7322A">
        <w:rPr>
          <w:rFonts w:ascii="Calibri" w:hAnsi="Calibri" w:cs="Calibri"/>
          <w:b/>
          <w:bCs/>
          <w:sz w:val="20"/>
        </w:rPr>
        <w:t xml:space="preserve"> </w:t>
      </w:r>
      <w:r w:rsidR="004D767F">
        <w:rPr>
          <w:rFonts w:ascii="Calibri" w:hAnsi="Calibri" w:cs="Calibri"/>
          <w:b/>
          <w:bCs/>
          <w:sz w:val="20"/>
        </w:rPr>
        <w:t>August</w:t>
      </w:r>
      <w:r w:rsidRPr="00DD2C88">
        <w:rPr>
          <w:rFonts w:ascii="Calibri" w:hAnsi="Calibri" w:cs="Calibri"/>
          <w:b/>
          <w:bCs/>
          <w:sz w:val="20"/>
        </w:rPr>
        <w:t xml:space="preserve"> 2024 </w:t>
      </w:r>
      <w:r w:rsidRPr="00DD2C88">
        <w:rPr>
          <w:rFonts w:ascii="Calibri" w:hAnsi="Calibri" w:cs="Calibri"/>
          <w:sz w:val="20"/>
        </w:rPr>
        <w:t xml:space="preserve">an Monika </w:t>
      </w:r>
      <w:proofErr w:type="spellStart"/>
      <w:r w:rsidRPr="00DD2C88">
        <w:rPr>
          <w:rFonts w:ascii="Calibri" w:hAnsi="Calibri" w:cs="Calibri"/>
          <w:sz w:val="20"/>
        </w:rPr>
        <w:t>Spiess</w:t>
      </w:r>
      <w:proofErr w:type="spellEnd"/>
      <w:r w:rsidRPr="00DD2C88">
        <w:rPr>
          <w:rFonts w:ascii="Calibri" w:hAnsi="Calibri" w:cs="Calibri"/>
          <w:sz w:val="20"/>
        </w:rPr>
        <w:t>, Schützengasse 40, 2502 Biel</w:t>
      </w:r>
      <w:r w:rsidR="00634540">
        <w:rPr>
          <w:rFonts w:ascii="Calibri" w:hAnsi="Calibri" w:cs="Calibri"/>
          <w:sz w:val="20"/>
        </w:rPr>
        <w:br/>
        <w:t>Die Teilnehmerzahl ist a</w:t>
      </w:r>
      <w:r w:rsidR="009870BF">
        <w:rPr>
          <w:rFonts w:ascii="Calibri" w:hAnsi="Calibri" w:cs="Calibri"/>
          <w:sz w:val="20"/>
        </w:rPr>
        <w:t>uf 20 Personen beschränkt</w:t>
      </w:r>
      <w:r w:rsidR="00D06E44">
        <w:rPr>
          <w:rFonts w:ascii="Calibri" w:hAnsi="Calibri" w:cs="Calibri"/>
          <w:sz w:val="20"/>
        </w:rPr>
        <w:t>. (</w:t>
      </w:r>
      <w:r w:rsidR="00477933">
        <w:rPr>
          <w:rFonts w:ascii="Calibri" w:hAnsi="Calibri" w:cs="Calibri"/>
          <w:sz w:val="20"/>
        </w:rPr>
        <w:t>Priorität nach</w:t>
      </w:r>
      <w:r w:rsidR="00D315B3">
        <w:rPr>
          <w:rFonts w:ascii="Calibri" w:hAnsi="Calibri" w:cs="Calibri"/>
          <w:sz w:val="20"/>
        </w:rPr>
        <w:t xml:space="preserve"> Eingang der Anmeldung)</w:t>
      </w:r>
      <w:r w:rsidRPr="00DD2C88">
        <w:rPr>
          <w:rFonts w:ascii="Calibri" w:hAnsi="Calibri" w:cs="Calibri"/>
          <w:sz w:val="20"/>
        </w:rPr>
        <w:t xml:space="preserve">  </w:t>
      </w:r>
      <w:r w:rsidR="00954D2D">
        <w:rPr>
          <w:rFonts w:ascii="Calibri" w:hAnsi="Calibri" w:cs="Calibri"/>
          <w:sz w:val="20"/>
        </w:rPr>
        <w:br/>
      </w:r>
      <w:r w:rsidRPr="00DD2C88">
        <w:rPr>
          <w:rFonts w:ascii="Calibri" w:hAnsi="Calibri" w:cs="Calibri"/>
          <w:sz w:val="20"/>
        </w:rPr>
        <w:t xml:space="preserve">Email:   </w:t>
      </w:r>
      <w:hyperlink r:id="rId13" w:history="1">
        <w:r w:rsidRPr="00DD2C88">
          <w:rPr>
            <w:rStyle w:val="Hyperlink"/>
            <w:rFonts w:ascii="Calibri" w:hAnsi="Calibri" w:cs="Calibri"/>
            <w:sz w:val="20"/>
          </w:rPr>
          <w:t>monikaspiess@bluewin.ch</w:t>
        </w:r>
      </w:hyperlink>
    </w:p>
    <w:p w14:paraId="3D4FA0B9" w14:textId="795267D4" w:rsidR="00962691" w:rsidRPr="00DD2C88" w:rsidRDefault="00962691" w:rsidP="00962691">
      <w:pPr>
        <w:spacing w:after="120"/>
        <w:rPr>
          <w:rFonts w:ascii="Calibri" w:hAnsi="Calibri" w:cs="Calibri"/>
          <w:sz w:val="20"/>
        </w:rPr>
      </w:pPr>
      <w:r w:rsidRPr="00DD2C88">
        <w:rPr>
          <w:rFonts w:ascii="Calibri" w:hAnsi="Calibri" w:cs="Calibri"/>
          <w:sz w:val="20"/>
        </w:rPr>
        <w:t>_____________________________________________________________</w:t>
      </w:r>
      <w:r w:rsidR="00806B59">
        <w:rPr>
          <w:rFonts w:ascii="Calibri" w:hAnsi="Calibri" w:cs="Calibri"/>
          <w:sz w:val="20"/>
        </w:rPr>
        <w:softHyphen/>
      </w:r>
      <w:r w:rsidR="00806B59">
        <w:rPr>
          <w:rFonts w:ascii="Calibri" w:hAnsi="Calibri" w:cs="Calibri"/>
          <w:sz w:val="20"/>
        </w:rPr>
        <w:softHyphen/>
      </w:r>
      <w:r w:rsidR="00806B59">
        <w:rPr>
          <w:rFonts w:ascii="Calibri" w:hAnsi="Calibri" w:cs="Calibri"/>
          <w:sz w:val="20"/>
        </w:rPr>
        <w:softHyphen/>
      </w:r>
      <w:r w:rsidR="00806B59">
        <w:rPr>
          <w:rFonts w:ascii="Calibri" w:hAnsi="Calibri" w:cs="Calibri"/>
          <w:sz w:val="20"/>
        </w:rPr>
        <w:softHyphen/>
      </w:r>
      <w:r w:rsidR="00806B59">
        <w:rPr>
          <w:rFonts w:ascii="Calibri" w:hAnsi="Calibri" w:cs="Calibri"/>
          <w:sz w:val="20"/>
        </w:rPr>
        <w:softHyphen/>
        <w:t>_________</w:t>
      </w:r>
      <w:r w:rsidRPr="00DD2C88">
        <w:rPr>
          <w:rFonts w:ascii="Calibri" w:hAnsi="Calibri" w:cs="Calibri"/>
          <w:sz w:val="20"/>
        </w:rPr>
        <w:t xml:space="preserve">______  </w:t>
      </w:r>
    </w:p>
    <w:p w14:paraId="32D5C03C" w14:textId="352E49DB" w:rsidR="00962691" w:rsidRPr="00DD2C88" w:rsidRDefault="00962691" w:rsidP="00962691">
      <w:pPr>
        <w:spacing w:after="120"/>
        <w:rPr>
          <w:rFonts w:ascii="Calibri" w:hAnsi="Calibri" w:cs="Calibri"/>
          <w:sz w:val="20"/>
        </w:rPr>
      </w:pPr>
      <w:r w:rsidRPr="00DD2C88">
        <w:rPr>
          <w:rFonts w:ascii="Calibri" w:hAnsi="Calibri" w:cs="Calibri"/>
          <w:sz w:val="20"/>
        </w:rPr>
        <w:t xml:space="preserve">TNG Besuch </w:t>
      </w:r>
      <w:r w:rsidR="00AE21F6">
        <w:rPr>
          <w:rFonts w:ascii="Calibri" w:hAnsi="Calibri" w:cs="Calibri"/>
          <w:sz w:val="20"/>
        </w:rPr>
        <w:t xml:space="preserve">ESB </w:t>
      </w:r>
      <w:r w:rsidR="006E3292">
        <w:rPr>
          <w:rFonts w:ascii="Calibri" w:hAnsi="Calibri" w:cs="Calibri"/>
          <w:sz w:val="20"/>
        </w:rPr>
        <w:t>Energieverbund /Zentrale Nidau</w:t>
      </w:r>
    </w:p>
    <w:p w14:paraId="272ACA0E" w14:textId="0B09C7E2" w:rsidR="00962691" w:rsidRDefault="00962691" w:rsidP="00962691">
      <w:pPr>
        <w:spacing w:after="120"/>
        <w:rPr>
          <w:rFonts w:ascii="Calibri" w:hAnsi="Calibri" w:cs="Calibri"/>
          <w:sz w:val="20"/>
        </w:rPr>
      </w:pPr>
      <w:r w:rsidRPr="00DD2C88">
        <w:rPr>
          <w:rFonts w:ascii="Calibri" w:hAnsi="Calibri" w:cs="Calibri"/>
          <w:sz w:val="20"/>
        </w:rPr>
        <w:t xml:space="preserve">Vorname/Name: </w:t>
      </w:r>
      <w:r w:rsidR="00255C6E">
        <w:rPr>
          <w:rFonts w:ascii="Calibri" w:hAnsi="Calibri" w:cs="Calibri"/>
          <w:sz w:val="20"/>
        </w:rPr>
        <w:tab/>
      </w:r>
      <w:r w:rsidR="00255C6E">
        <w:rPr>
          <w:rFonts w:ascii="Calibri" w:hAnsi="Calibri" w:cs="Calibri"/>
          <w:sz w:val="20"/>
        </w:rPr>
        <w:tab/>
      </w:r>
      <w:r w:rsidR="00255C6E">
        <w:rPr>
          <w:rFonts w:ascii="Calibri" w:hAnsi="Calibri" w:cs="Calibri"/>
          <w:sz w:val="20"/>
        </w:rPr>
        <w:tab/>
      </w:r>
      <w:r w:rsidR="00255C6E">
        <w:rPr>
          <w:rFonts w:ascii="Calibri" w:hAnsi="Calibri" w:cs="Calibri"/>
          <w:sz w:val="20"/>
        </w:rPr>
        <w:tab/>
      </w:r>
      <w:r w:rsidR="00255C6E">
        <w:rPr>
          <w:rFonts w:ascii="Calibri" w:hAnsi="Calibri" w:cs="Calibri"/>
          <w:sz w:val="20"/>
        </w:rPr>
        <w:tab/>
      </w:r>
      <w:r w:rsidR="003107F1" w:rsidRPr="00DD2C88">
        <w:rPr>
          <w:rFonts w:ascii="Calibri" w:hAnsi="Calibri" w:cs="Calibri"/>
          <w:sz w:val="20"/>
        </w:rPr>
        <w:t xml:space="preserve"> </w:t>
      </w:r>
      <w:r w:rsidR="00AE4512" w:rsidRPr="00255C6E">
        <w:rPr>
          <w:rFonts w:ascii="Calibri" w:hAnsi="Calibri" w:cs="Calibri"/>
          <w:sz w:val="20"/>
        </w:rPr>
        <w:t>………………</w:t>
      </w:r>
      <w:proofErr w:type="gramStart"/>
      <w:r w:rsidR="00AE4512" w:rsidRPr="00255C6E">
        <w:rPr>
          <w:rFonts w:ascii="Calibri" w:hAnsi="Calibri" w:cs="Calibri"/>
          <w:sz w:val="20"/>
        </w:rPr>
        <w:t>……</w:t>
      </w:r>
      <w:r w:rsidR="00255C6E">
        <w:rPr>
          <w:rFonts w:ascii="Calibri" w:hAnsi="Calibri" w:cs="Calibri"/>
          <w:sz w:val="20"/>
        </w:rPr>
        <w:t>.</w:t>
      </w:r>
      <w:proofErr w:type="gramEnd"/>
      <w:r w:rsidR="00AE4512" w:rsidRPr="00255C6E">
        <w:rPr>
          <w:rFonts w:ascii="Calibri" w:hAnsi="Calibri" w:cs="Calibri"/>
          <w:sz w:val="20"/>
        </w:rPr>
        <w:t>…</w:t>
      </w:r>
      <w:r w:rsidR="00FD1470">
        <w:rPr>
          <w:rFonts w:ascii="Calibri" w:hAnsi="Calibri" w:cs="Calibri"/>
          <w:sz w:val="20"/>
        </w:rPr>
        <w:t>……</w:t>
      </w:r>
      <w:r w:rsidR="00806B59">
        <w:rPr>
          <w:rFonts w:ascii="Calibri" w:hAnsi="Calibri" w:cs="Calibri"/>
          <w:sz w:val="20"/>
        </w:rPr>
        <w:t>/</w:t>
      </w:r>
      <w:r w:rsidR="00F70C93">
        <w:rPr>
          <w:rFonts w:ascii="Calibri" w:hAnsi="Calibri" w:cs="Calibri"/>
          <w:sz w:val="20"/>
        </w:rPr>
        <w:t>……….</w:t>
      </w:r>
      <w:r w:rsidR="00FD1470">
        <w:rPr>
          <w:rFonts w:ascii="Calibri" w:hAnsi="Calibri" w:cs="Calibri"/>
          <w:sz w:val="20"/>
        </w:rPr>
        <w:t>…….</w:t>
      </w:r>
      <w:r w:rsidR="00AE4512" w:rsidRPr="00255C6E">
        <w:rPr>
          <w:rFonts w:ascii="Calibri" w:hAnsi="Calibri" w:cs="Calibri"/>
          <w:sz w:val="20"/>
        </w:rPr>
        <w:t>………</w:t>
      </w:r>
      <w:r w:rsidR="007C7EC1">
        <w:rPr>
          <w:rFonts w:ascii="Calibri" w:hAnsi="Calibri" w:cs="Calibri"/>
          <w:sz w:val="20"/>
        </w:rPr>
        <w:t>..</w:t>
      </w:r>
      <w:r w:rsidR="00AE4512" w:rsidRPr="00255C6E">
        <w:rPr>
          <w:rFonts w:ascii="Calibri" w:hAnsi="Calibri" w:cs="Calibri"/>
          <w:sz w:val="20"/>
        </w:rPr>
        <w:t>.</w:t>
      </w:r>
      <w:r w:rsidR="005C2A36">
        <w:rPr>
          <w:rFonts w:ascii="Calibri" w:hAnsi="Calibri" w:cs="Calibri"/>
          <w:sz w:val="20"/>
        </w:rPr>
        <w:br/>
      </w:r>
      <w:r w:rsidRPr="00DD2C88">
        <w:rPr>
          <w:rFonts w:ascii="Calibri" w:hAnsi="Calibri" w:cs="Calibri"/>
          <w:sz w:val="20"/>
        </w:rPr>
        <w:br/>
        <w:t xml:space="preserve">Anz. Personen </w:t>
      </w:r>
      <w:r w:rsidR="00AE4512">
        <w:rPr>
          <w:rFonts w:ascii="Calibri" w:hAnsi="Calibri" w:cs="Calibri"/>
          <w:sz w:val="20"/>
        </w:rPr>
        <w:t xml:space="preserve">Besuch ESB-Projekt </w:t>
      </w:r>
      <w:r w:rsidR="00BD6C70">
        <w:rPr>
          <w:rFonts w:ascii="Calibri" w:hAnsi="Calibri" w:cs="Calibri"/>
          <w:sz w:val="20"/>
        </w:rPr>
        <w:t>Nidau:</w:t>
      </w:r>
      <w:r w:rsidR="00255C6E">
        <w:rPr>
          <w:rFonts w:ascii="Calibri" w:hAnsi="Calibri" w:cs="Calibri"/>
          <w:sz w:val="20"/>
        </w:rPr>
        <w:tab/>
      </w:r>
      <w:r w:rsidR="00764D83">
        <w:rPr>
          <w:rFonts w:ascii="Calibri" w:hAnsi="Calibri" w:cs="Calibri"/>
          <w:sz w:val="20"/>
        </w:rPr>
        <w:t xml:space="preserve">                </w:t>
      </w:r>
      <w:r w:rsidR="00BD6C70">
        <w:rPr>
          <w:rFonts w:ascii="Calibri" w:hAnsi="Calibri" w:cs="Calibri"/>
          <w:sz w:val="20"/>
        </w:rPr>
        <w:t xml:space="preserve"> ……………</w:t>
      </w:r>
      <w:r w:rsidR="00255C6E">
        <w:rPr>
          <w:rFonts w:ascii="Calibri" w:hAnsi="Calibri" w:cs="Calibri"/>
          <w:sz w:val="20"/>
        </w:rPr>
        <w:t>…</w:t>
      </w:r>
      <w:r w:rsidR="00BD6C70">
        <w:rPr>
          <w:rFonts w:ascii="Calibri" w:hAnsi="Calibri" w:cs="Calibri"/>
          <w:sz w:val="20"/>
        </w:rPr>
        <w:t>………</w:t>
      </w:r>
      <w:r w:rsidR="00FD1470">
        <w:rPr>
          <w:rFonts w:ascii="Calibri" w:hAnsi="Calibri" w:cs="Calibri"/>
          <w:sz w:val="20"/>
        </w:rPr>
        <w:t>……</w:t>
      </w:r>
      <w:proofErr w:type="gramStart"/>
      <w:r w:rsidR="00FD1470">
        <w:rPr>
          <w:rFonts w:ascii="Calibri" w:hAnsi="Calibri" w:cs="Calibri"/>
          <w:sz w:val="20"/>
        </w:rPr>
        <w:t>…….</w:t>
      </w:r>
      <w:proofErr w:type="gramEnd"/>
      <w:r w:rsidR="00BD6C70">
        <w:rPr>
          <w:rFonts w:ascii="Calibri" w:hAnsi="Calibri" w:cs="Calibri"/>
          <w:sz w:val="20"/>
        </w:rPr>
        <w:t>……</w:t>
      </w:r>
      <w:r w:rsidR="00F70C93">
        <w:rPr>
          <w:rFonts w:ascii="Calibri" w:hAnsi="Calibri" w:cs="Calibri"/>
          <w:sz w:val="20"/>
        </w:rPr>
        <w:t>………</w:t>
      </w:r>
      <w:r w:rsidR="007C7EC1">
        <w:rPr>
          <w:rFonts w:ascii="Calibri" w:hAnsi="Calibri" w:cs="Calibri"/>
          <w:sz w:val="20"/>
        </w:rPr>
        <w:t>..</w:t>
      </w:r>
      <w:r w:rsidR="00F70C93">
        <w:rPr>
          <w:rFonts w:ascii="Calibri" w:hAnsi="Calibri" w:cs="Calibri"/>
          <w:sz w:val="20"/>
        </w:rPr>
        <w:t>…</w:t>
      </w:r>
      <w:r w:rsidR="00764D83">
        <w:rPr>
          <w:rFonts w:ascii="Calibri" w:hAnsi="Calibri" w:cs="Calibri"/>
          <w:sz w:val="20"/>
        </w:rPr>
        <w:t>..</w:t>
      </w:r>
      <w:r w:rsidR="00BD6C70">
        <w:rPr>
          <w:rFonts w:ascii="Calibri" w:hAnsi="Calibri" w:cs="Calibri"/>
          <w:sz w:val="20"/>
        </w:rPr>
        <w:t>..</w:t>
      </w:r>
    </w:p>
    <w:p w14:paraId="43F704C7" w14:textId="1B3CEC58" w:rsidR="006D324D" w:rsidRPr="00DD2C88" w:rsidRDefault="00DB7118" w:rsidP="00962691">
      <w:pPr>
        <w:spacing w:after="1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Anz. Teilnehmende am Apéro</w:t>
      </w:r>
      <w:r w:rsidR="00BF3CE2">
        <w:rPr>
          <w:rFonts w:ascii="Calibri" w:hAnsi="Calibri" w:cs="Calibri"/>
          <w:sz w:val="20"/>
        </w:rPr>
        <w:t>:</w:t>
      </w:r>
      <w:r w:rsidR="00255C6E">
        <w:rPr>
          <w:rFonts w:ascii="Calibri" w:hAnsi="Calibri" w:cs="Calibri"/>
          <w:sz w:val="20"/>
        </w:rPr>
        <w:tab/>
      </w:r>
      <w:r w:rsidR="00255C6E">
        <w:rPr>
          <w:rFonts w:ascii="Calibri" w:hAnsi="Calibri" w:cs="Calibri"/>
          <w:sz w:val="20"/>
        </w:rPr>
        <w:tab/>
      </w:r>
      <w:r w:rsidR="00255C6E">
        <w:rPr>
          <w:rFonts w:ascii="Calibri" w:hAnsi="Calibri" w:cs="Calibri"/>
          <w:sz w:val="20"/>
        </w:rPr>
        <w:tab/>
      </w:r>
      <w:r w:rsidR="00BF3CE2">
        <w:rPr>
          <w:rFonts w:ascii="Calibri" w:hAnsi="Calibri" w:cs="Calibri"/>
          <w:sz w:val="20"/>
        </w:rPr>
        <w:t xml:space="preserve"> ……</w:t>
      </w:r>
      <w:r w:rsidR="00FD1470">
        <w:rPr>
          <w:rFonts w:ascii="Calibri" w:hAnsi="Calibri" w:cs="Calibri"/>
          <w:sz w:val="20"/>
        </w:rPr>
        <w:t>……</w:t>
      </w:r>
      <w:proofErr w:type="gramStart"/>
      <w:r w:rsidR="00FD1470">
        <w:rPr>
          <w:rFonts w:ascii="Calibri" w:hAnsi="Calibri" w:cs="Calibri"/>
          <w:sz w:val="20"/>
        </w:rPr>
        <w:t>…….</w:t>
      </w:r>
      <w:proofErr w:type="gramEnd"/>
      <w:r w:rsidR="00BF3CE2">
        <w:rPr>
          <w:rFonts w:ascii="Calibri" w:hAnsi="Calibri" w:cs="Calibri"/>
          <w:sz w:val="20"/>
        </w:rPr>
        <w:t>………</w:t>
      </w:r>
      <w:r w:rsidR="006800E4">
        <w:rPr>
          <w:rFonts w:ascii="Calibri" w:hAnsi="Calibri" w:cs="Calibri"/>
          <w:sz w:val="20"/>
        </w:rPr>
        <w:t>….</w:t>
      </w:r>
      <w:r w:rsidR="00BF3CE2">
        <w:rPr>
          <w:rFonts w:ascii="Calibri" w:hAnsi="Calibri" w:cs="Calibri"/>
          <w:sz w:val="20"/>
        </w:rPr>
        <w:t>……</w:t>
      </w:r>
      <w:r w:rsidR="00F70C93">
        <w:rPr>
          <w:rFonts w:ascii="Calibri" w:hAnsi="Calibri" w:cs="Calibri"/>
          <w:sz w:val="20"/>
        </w:rPr>
        <w:t>…………</w:t>
      </w:r>
      <w:r w:rsidR="007C7EC1">
        <w:rPr>
          <w:rFonts w:ascii="Calibri" w:hAnsi="Calibri" w:cs="Calibri"/>
          <w:sz w:val="20"/>
        </w:rPr>
        <w:t>..</w:t>
      </w:r>
      <w:r w:rsidR="00BF3CE2">
        <w:rPr>
          <w:rFonts w:ascii="Calibri" w:hAnsi="Calibri" w:cs="Calibri"/>
          <w:sz w:val="20"/>
        </w:rPr>
        <w:t>…………</w:t>
      </w:r>
      <w:r w:rsidR="00764D83">
        <w:rPr>
          <w:rFonts w:ascii="Calibri" w:hAnsi="Calibri" w:cs="Calibri"/>
          <w:sz w:val="20"/>
        </w:rPr>
        <w:t>.</w:t>
      </w:r>
      <w:r w:rsidR="00962691" w:rsidRPr="00DD2C88">
        <w:rPr>
          <w:rFonts w:ascii="Calibri" w:hAnsi="Calibri" w:cs="Calibri"/>
          <w:sz w:val="20"/>
        </w:rPr>
        <w:br/>
      </w:r>
      <w:r w:rsidR="00F70C93" w:rsidRPr="00DD2C88">
        <w:rPr>
          <w:rFonts w:ascii="Calibri" w:hAnsi="Calibri" w:cs="Calibri"/>
          <w:sz w:val="20"/>
        </w:rPr>
        <w:t>_____________________________________________________________</w:t>
      </w:r>
      <w:r w:rsidR="00F70C93">
        <w:rPr>
          <w:rFonts w:ascii="Calibri" w:hAnsi="Calibri" w:cs="Calibri"/>
          <w:sz w:val="20"/>
        </w:rPr>
        <w:softHyphen/>
      </w:r>
      <w:r w:rsidR="00F70C93">
        <w:rPr>
          <w:rFonts w:ascii="Calibri" w:hAnsi="Calibri" w:cs="Calibri"/>
          <w:sz w:val="20"/>
        </w:rPr>
        <w:softHyphen/>
      </w:r>
      <w:r w:rsidR="00F70C93">
        <w:rPr>
          <w:rFonts w:ascii="Calibri" w:hAnsi="Calibri" w:cs="Calibri"/>
          <w:sz w:val="20"/>
        </w:rPr>
        <w:softHyphen/>
      </w:r>
      <w:r w:rsidR="00F70C93">
        <w:rPr>
          <w:rFonts w:ascii="Calibri" w:hAnsi="Calibri" w:cs="Calibri"/>
          <w:sz w:val="20"/>
        </w:rPr>
        <w:softHyphen/>
      </w:r>
      <w:r w:rsidR="00F70C93">
        <w:rPr>
          <w:rFonts w:ascii="Calibri" w:hAnsi="Calibri" w:cs="Calibri"/>
          <w:sz w:val="20"/>
        </w:rPr>
        <w:softHyphen/>
        <w:t>_________</w:t>
      </w:r>
      <w:r w:rsidR="00F70C93" w:rsidRPr="00DD2C88">
        <w:rPr>
          <w:rFonts w:ascii="Calibri" w:hAnsi="Calibri" w:cs="Calibri"/>
          <w:sz w:val="20"/>
        </w:rPr>
        <w:t xml:space="preserve">______  </w:t>
      </w:r>
    </w:p>
    <w:sectPr w:rsidR="006D324D" w:rsidRPr="00DD2C88" w:rsidSect="00657C1B">
      <w:footerReference w:type="default" r:id="rId14"/>
      <w:pgSz w:w="11906" w:h="16838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8086E" w14:textId="77777777" w:rsidR="00692BB1" w:rsidRDefault="00692BB1">
      <w:r>
        <w:separator/>
      </w:r>
    </w:p>
  </w:endnote>
  <w:endnote w:type="continuationSeparator" w:id="0">
    <w:p w14:paraId="6759F146" w14:textId="77777777" w:rsidR="00692BB1" w:rsidRDefault="00692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24AE3" w14:textId="77777777" w:rsidR="002F7426" w:rsidRDefault="002F7426" w:rsidP="00A85317">
    <w:pPr>
      <w:pStyle w:val="Fuzeile"/>
      <w:jc w:val="center"/>
      <w:rPr>
        <w:b/>
        <w:lang w:val="de-CH"/>
      </w:rPr>
    </w:pPr>
  </w:p>
  <w:p w14:paraId="30FFCA1F" w14:textId="77777777" w:rsidR="00A85317" w:rsidRDefault="00A85317" w:rsidP="00A8531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14:paraId="5FF9D111" w14:textId="77777777" w:rsidR="00A85317" w:rsidRDefault="00A85317" w:rsidP="002B781D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14:paraId="0DD64FCC" w14:textId="77777777" w:rsidR="002F7426" w:rsidRDefault="00692BB1" w:rsidP="002B781D">
    <w:pPr>
      <w:pStyle w:val="Fuzeile"/>
      <w:jc w:val="center"/>
      <w:rPr>
        <w:lang w:val="de-CH"/>
      </w:rPr>
    </w:pPr>
    <w:hyperlink r:id="rId1" w:history="1">
      <w:r w:rsidR="002F7426" w:rsidRPr="00E51D6B">
        <w:rPr>
          <w:rStyle w:val="Hyperlink"/>
          <w:lang w:val="de-CH"/>
        </w:rPr>
        <w:t>http://www.tng-sst.ch/</w:t>
      </w:r>
    </w:hyperlink>
    <w:r w:rsidR="002F7426"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3682E" w14:textId="77777777" w:rsidR="00692BB1" w:rsidRDefault="00692BB1">
      <w:r>
        <w:separator/>
      </w:r>
    </w:p>
  </w:footnote>
  <w:footnote w:type="continuationSeparator" w:id="0">
    <w:p w14:paraId="15A33418" w14:textId="77777777" w:rsidR="00692BB1" w:rsidRDefault="00692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D347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963955"/>
    <w:multiLevelType w:val="hybridMultilevel"/>
    <w:tmpl w:val="635C35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CD252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02529D5"/>
    <w:multiLevelType w:val="hybridMultilevel"/>
    <w:tmpl w:val="4EFA4A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B0B71"/>
    <w:multiLevelType w:val="hybridMultilevel"/>
    <w:tmpl w:val="8DA212E8"/>
    <w:lvl w:ilvl="0" w:tplc="9BF46880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954816"/>
    <w:multiLevelType w:val="hybridMultilevel"/>
    <w:tmpl w:val="8A9025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9C"/>
    <w:rsid w:val="00000B4A"/>
    <w:rsid w:val="0000109B"/>
    <w:rsid w:val="00001D36"/>
    <w:rsid w:val="0000284C"/>
    <w:rsid w:val="000030C7"/>
    <w:rsid w:val="00015014"/>
    <w:rsid w:val="00024543"/>
    <w:rsid w:val="00027521"/>
    <w:rsid w:val="00027ED6"/>
    <w:rsid w:val="00037B3D"/>
    <w:rsid w:val="0004444B"/>
    <w:rsid w:val="000474B1"/>
    <w:rsid w:val="00054BD5"/>
    <w:rsid w:val="000552C0"/>
    <w:rsid w:val="0005625E"/>
    <w:rsid w:val="00065978"/>
    <w:rsid w:val="00092307"/>
    <w:rsid w:val="00092CA7"/>
    <w:rsid w:val="000973C1"/>
    <w:rsid w:val="000A2021"/>
    <w:rsid w:val="000B014A"/>
    <w:rsid w:val="000B619D"/>
    <w:rsid w:val="000B7601"/>
    <w:rsid w:val="000B77B4"/>
    <w:rsid w:val="000C005E"/>
    <w:rsid w:val="000D0DD8"/>
    <w:rsid w:val="000D24B0"/>
    <w:rsid w:val="000D3412"/>
    <w:rsid w:val="000D59E6"/>
    <w:rsid w:val="000E2CA1"/>
    <w:rsid w:val="000E4E27"/>
    <w:rsid w:val="001043C5"/>
    <w:rsid w:val="001133F3"/>
    <w:rsid w:val="001249BF"/>
    <w:rsid w:val="001249D3"/>
    <w:rsid w:val="00126168"/>
    <w:rsid w:val="00135652"/>
    <w:rsid w:val="0014411C"/>
    <w:rsid w:val="00147D11"/>
    <w:rsid w:val="00152160"/>
    <w:rsid w:val="00162A59"/>
    <w:rsid w:val="001708C7"/>
    <w:rsid w:val="00173E7C"/>
    <w:rsid w:val="00181758"/>
    <w:rsid w:val="001865E1"/>
    <w:rsid w:val="001A2A5D"/>
    <w:rsid w:val="001B05DE"/>
    <w:rsid w:val="001B19EA"/>
    <w:rsid w:val="001B1ADF"/>
    <w:rsid w:val="001B3ECF"/>
    <w:rsid w:val="001C4278"/>
    <w:rsid w:val="001C49F5"/>
    <w:rsid w:val="001C530E"/>
    <w:rsid w:val="001C6E98"/>
    <w:rsid w:val="001D1769"/>
    <w:rsid w:val="001F54A7"/>
    <w:rsid w:val="001F7B2C"/>
    <w:rsid w:val="00201248"/>
    <w:rsid w:val="002015FC"/>
    <w:rsid w:val="00207908"/>
    <w:rsid w:val="00215157"/>
    <w:rsid w:val="0021561E"/>
    <w:rsid w:val="00222B5B"/>
    <w:rsid w:val="00222F41"/>
    <w:rsid w:val="00225456"/>
    <w:rsid w:val="00234EE9"/>
    <w:rsid w:val="00241552"/>
    <w:rsid w:val="00244BD8"/>
    <w:rsid w:val="0025462F"/>
    <w:rsid w:val="00255C6E"/>
    <w:rsid w:val="002565C7"/>
    <w:rsid w:val="002567CC"/>
    <w:rsid w:val="002575FF"/>
    <w:rsid w:val="0026164C"/>
    <w:rsid w:val="00262444"/>
    <w:rsid w:val="0027140F"/>
    <w:rsid w:val="002722D3"/>
    <w:rsid w:val="00275750"/>
    <w:rsid w:val="00275F09"/>
    <w:rsid w:val="00283985"/>
    <w:rsid w:val="00286264"/>
    <w:rsid w:val="0029305F"/>
    <w:rsid w:val="00296A04"/>
    <w:rsid w:val="00296F71"/>
    <w:rsid w:val="00297430"/>
    <w:rsid w:val="002A1C35"/>
    <w:rsid w:val="002A24AF"/>
    <w:rsid w:val="002A6473"/>
    <w:rsid w:val="002A6EA4"/>
    <w:rsid w:val="002B0393"/>
    <w:rsid w:val="002B2C35"/>
    <w:rsid w:val="002B3076"/>
    <w:rsid w:val="002B5114"/>
    <w:rsid w:val="002B781D"/>
    <w:rsid w:val="002C7219"/>
    <w:rsid w:val="002D03A0"/>
    <w:rsid w:val="002D386B"/>
    <w:rsid w:val="002D607E"/>
    <w:rsid w:val="002D7FC7"/>
    <w:rsid w:val="002E1520"/>
    <w:rsid w:val="002E17D7"/>
    <w:rsid w:val="002E2CD9"/>
    <w:rsid w:val="002E4CC8"/>
    <w:rsid w:val="002E4EC7"/>
    <w:rsid w:val="002E77F9"/>
    <w:rsid w:val="002F5191"/>
    <w:rsid w:val="002F7426"/>
    <w:rsid w:val="002F752E"/>
    <w:rsid w:val="002F7BE7"/>
    <w:rsid w:val="00302A01"/>
    <w:rsid w:val="0030789A"/>
    <w:rsid w:val="003107F1"/>
    <w:rsid w:val="00320A12"/>
    <w:rsid w:val="003261FA"/>
    <w:rsid w:val="0033134D"/>
    <w:rsid w:val="00341717"/>
    <w:rsid w:val="003425D0"/>
    <w:rsid w:val="0034358C"/>
    <w:rsid w:val="0034473C"/>
    <w:rsid w:val="00345297"/>
    <w:rsid w:val="00357A53"/>
    <w:rsid w:val="00360E39"/>
    <w:rsid w:val="003727FE"/>
    <w:rsid w:val="00372D53"/>
    <w:rsid w:val="0037573D"/>
    <w:rsid w:val="00377C75"/>
    <w:rsid w:val="00381DB4"/>
    <w:rsid w:val="00385434"/>
    <w:rsid w:val="0038752D"/>
    <w:rsid w:val="003A17FC"/>
    <w:rsid w:val="003A1924"/>
    <w:rsid w:val="003A2514"/>
    <w:rsid w:val="003A4E07"/>
    <w:rsid w:val="003A77AD"/>
    <w:rsid w:val="003B14B0"/>
    <w:rsid w:val="003C19F9"/>
    <w:rsid w:val="003C2DB1"/>
    <w:rsid w:val="003C4A3E"/>
    <w:rsid w:val="003C5509"/>
    <w:rsid w:val="003C5B2D"/>
    <w:rsid w:val="003D48E6"/>
    <w:rsid w:val="003D4B3A"/>
    <w:rsid w:val="003E144E"/>
    <w:rsid w:val="003E773D"/>
    <w:rsid w:val="003F6849"/>
    <w:rsid w:val="0040599E"/>
    <w:rsid w:val="00411E53"/>
    <w:rsid w:val="00416DC1"/>
    <w:rsid w:val="004271E4"/>
    <w:rsid w:val="0043767B"/>
    <w:rsid w:val="004377B3"/>
    <w:rsid w:val="004442B6"/>
    <w:rsid w:val="00446116"/>
    <w:rsid w:val="00446661"/>
    <w:rsid w:val="0046411A"/>
    <w:rsid w:val="0046515E"/>
    <w:rsid w:val="00471965"/>
    <w:rsid w:val="00472338"/>
    <w:rsid w:val="00473F3B"/>
    <w:rsid w:val="00475AE7"/>
    <w:rsid w:val="00477933"/>
    <w:rsid w:val="00482CA7"/>
    <w:rsid w:val="00493F3A"/>
    <w:rsid w:val="00494964"/>
    <w:rsid w:val="004A77ED"/>
    <w:rsid w:val="004B1DCF"/>
    <w:rsid w:val="004B2DF1"/>
    <w:rsid w:val="004C13E8"/>
    <w:rsid w:val="004C2990"/>
    <w:rsid w:val="004C43CE"/>
    <w:rsid w:val="004C60E1"/>
    <w:rsid w:val="004C6EC2"/>
    <w:rsid w:val="004D767F"/>
    <w:rsid w:val="004D7778"/>
    <w:rsid w:val="004E1DD2"/>
    <w:rsid w:val="00500D04"/>
    <w:rsid w:val="005257D9"/>
    <w:rsid w:val="00525C86"/>
    <w:rsid w:val="005303BD"/>
    <w:rsid w:val="00531924"/>
    <w:rsid w:val="00531A68"/>
    <w:rsid w:val="00531B80"/>
    <w:rsid w:val="00532996"/>
    <w:rsid w:val="0053465E"/>
    <w:rsid w:val="00535135"/>
    <w:rsid w:val="00541345"/>
    <w:rsid w:val="00552266"/>
    <w:rsid w:val="00557C23"/>
    <w:rsid w:val="0057156B"/>
    <w:rsid w:val="00576D86"/>
    <w:rsid w:val="00583894"/>
    <w:rsid w:val="00592073"/>
    <w:rsid w:val="00595580"/>
    <w:rsid w:val="0059574E"/>
    <w:rsid w:val="00595E14"/>
    <w:rsid w:val="0059644A"/>
    <w:rsid w:val="00596A55"/>
    <w:rsid w:val="005C2A36"/>
    <w:rsid w:val="005D2464"/>
    <w:rsid w:val="005D5D1F"/>
    <w:rsid w:val="005D7F39"/>
    <w:rsid w:val="005F0A4A"/>
    <w:rsid w:val="006135EF"/>
    <w:rsid w:val="00627CF8"/>
    <w:rsid w:val="00634540"/>
    <w:rsid w:val="00634E36"/>
    <w:rsid w:val="006366BE"/>
    <w:rsid w:val="006433E3"/>
    <w:rsid w:val="0065464C"/>
    <w:rsid w:val="00656EAC"/>
    <w:rsid w:val="00657C1B"/>
    <w:rsid w:val="00662410"/>
    <w:rsid w:val="006625A4"/>
    <w:rsid w:val="0066757C"/>
    <w:rsid w:val="006800E4"/>
    <w:rsid w:val="00686260"/>
    <w:rsid w:val="0069250D"/>
    <w:rsid w:val="00692BB1"/>
    <w:rsid w:val="00693194"/>
    <w:rsid w:val="00695D55"/>
    <w:rsid w:val="006A1BD8"/>
    <w:rsid w:val="006A4F1D"/>
    <w:rsid w:val="006A63BF"/>
    <w:rsid w:val="006B0960"/>
    <w:rsid w:val="006C06EF"/>
    <w:rsid w:val="006D29C3"/>
    <w:rsid w:val="006D324D"/>
    <w:rsid w:val="006E00CB"/>
    <w:rsid w:val="006E3292"/>
    <w:rsid w:val="006E5016"/>
    <w:rsid w:val="006E5163"/>
    <w:rsid w:val="006F117D"/>
    <w:rsid w:val="006F24EE"/>
    <w:rsid w:val="006F4024"/>
    <w:rsid w:val="006F4851"/>
    <w:rsid w:val="00706E81"/>
    <w:rsid w:val="00710362"/>
    <w:rsid w:val="007113E8"/>
    <w:rsid w:val="00713184"/>
    <w:rsid w:val="00716DDD"/>
    <w:rsid w:val="0072211B"/>
    <w:rsid w:val="007310C8"/>
    <w:rsid w:val="00733424"/>
    <w:rsid w:val="00733DCF"/>
    <w:rsid w:val="007361FD"/>
    <w:rsid w:val="007375BA"/>
    <w:rsid w:val="0074297F"/>
    <w:rsid w:val="00754B66"/>
    <w:rsid w:val="0075677A"/>
    <w:rsid w:val="00757099"/>
    <w:rsid w:val="007572B9"/>
    <w:rsid w:val="00760BF4"/>
    <w:rsid w:val="00764D83"/>
    <w:rsid w:val="0077182D"/>
    <w:rsid w:val="00776F44"/>
    <w:rsid w:val="0077704C"/>
    <w:rsid w:val="00782A0C"/>
    <w:rsid w:val="007877B7"/>
    <w:rsid w:val="00790D86"/>
    <w:rsid w:val="007960BB"/>
    <w:rsid w:val="007A339D"/>
    <w:rsid w:val="007A3C36"/>
    <w:rsid w:val="007A53A8"/>
    <w:rsid w:val="007A676A"/>
    <w:rsid w:val="007B0F82"/>
    <w:rsid w:val="007B6438"/>
    <w:rsid w:val="007C04D1"/>
    <w:rsid w:val="007C236C"/>
    <w:rsid w:val="007C368E"/>
    <w:rsid w:val="007C4FEE"/>
    <w:rsid w:val="007C7EC1"/>
    <w:rsid w:val="007D1EF6"/>
    <w:rsid w:val="007E16A9"/>
    <w:rsid w:val="007F51E0"/>
    <w:rsid w:val="00804C05"/>
    <w:rsid w:val="00805035"/>
    <w:rsid w:val="00806B59"/>
    <w:rsid w:val="0081042A"/>
    <w:rsid w:val="008128B7"/>
    <w:rsid w:val="00813CFF"/>
    <w:rsid w:val="008213A4"/>
    <w:rsid w:val="008247D0"/>
    <w:rsid w:val="00826B2F"/>
    <w:rsid w:val="00827D1D"/>
    <w:rsid w:val="00827E22"/>
    <w:rsid w:val="00831F50"/>
    <w:rsid w:val="00834C55"/>
    <w:rsid w:val="00835432"/>
    <w:rsid w:val="00841995"/>
    <w:rsid w:val="00841C00"/>
    <w:rsid w:val="00855387"/>
    <w:rsid w:val="0085712D"/>
    <w:rsid w:val="00863E2D"/>
    <w:rsid w:val="00865259"/>
    <w:rsid w:val="0086600C"/>
    <w:rsid w:val="00872AC4"/>
    <w:rsid w:val="008746F2"/>
    <w:rsid w:val="0088291E"/>
    <w:rsid w:val="00884676"/>
    <w:rsid w:val="008871D9"/>
    <w:rsid w:val="00887352"/>
    <w:rsid w:val="00887E50"/>
    <w:rsid w:val="00892590"/>
    <w:rsid w:val="0089710F"/>
    <w:rsid w:val="008A7D85"/>
    <w:rsid w:val="008B276A"/>
    <w:rsid w:val="008C04B5"/>
    <w:rsid w:val="008C793F"/>
    <w:rsid w:val="008D2C9F"/>
    <w:rsid w:val="008D3531"/>
    <w:rsid w:val="008E2C02"/>
    <w:rsid w:val="008E6258"/>
    <w:rsid w:val="008F253E"/>
    <w:rsid w:val="008F2F03"/>
    <w:rsid w:val="008F5753"/>
    <w:rsid w:val="00901B7D"/>
    <w:rsid w:val="009020BF"/>
    <w:rsid w:val="00922467"/>
    <w:rsid w:val="009406DD"/>
    <w:rsid w:val="00944E10"/>
    <w:rsid w:val="00945C0A"/>
    <w:rsid w:val="009503B2"/>
    <w:rsid w:val="00950461"/>
    <w:rsid w:val="00954D2D"/>
    <w:rsid w:val="00962691"/>
    <w:rsid w:val="009634C6"/>
    <w:rsid w:val="009703E6"/>
    <w:rsid w:val="00970A7E"/>
    <w:rsid w:val="009742C2"/>
    <w:rsid w:val="00976FD1"/>
    <w:rsid w:val="00982F95"/>
    <w:rsid w:val="009870BF"/>
    <w:rsid w:val="009908A3"/>
    <w:rsid w:val="00994505"/>
    <w:rsid w:val="009964C1"/>
    <w:rsid w:val="009976B5"/>
    <w:rsid w:val="009A485C"/>
    <w:rsid w:val="009B4639"/>
    <w:rsid w:val="009B4A14"/>
    <w:rsid w:val="009B5FE7"/>
    <w:rsid w:val="009B6DFC"/>
    <w:rsid w:val="009C4BBD"/>
    <w:rsid w:val="009C566B"/>
    <w:rsid w:val="009D3CDB"/>
    <w:rsid w:val="009D45FD"/>
    <w:rsid w:val="009D46D3"/>
    <w:rsid w:val="009E4A5E"/>
    <w:rsid w:val="009E5F5D"/>
    <w:rsid w:val="00A0219F"/>
    <w:rsid w:val="00A06156"/>
    <w:rsid w:val="00A100B6"/>
    <w:rsid w:val="00A14465"/>
    <w:rsid w:val="00A14B41"/>
    <w:rsid w:val="00A314FF"/>
    <w:rsid w:val="00A33B7A"/>
    <w:rsid w:val="00A37368"/>
    <w:rsid w:val="00A46765"/>
    <w:rsid w:val="00A47EC5"/>
    <w:rsid w:val="00A54AB9"/>
    <w:rsid w:val="00A653FF"/>
    <w:rsid w:val="00A65BC1"/>
    <w:rsid w:val="00A7069C"/>
    <w:rsid w:val="00A716B9"/>
    <w:rsid w:val="00A7179F"/>
    <w:rsid w:val="00A85317"/>
    <w:rsid w:val="00A9162E"/>
    <w:rsid w:val="00A93699"/>
    <w:rsid w:val="00A9687B"/>
    <w:rsid w:val="00AA6A44"/>
    <w:rsid w:val="00AB18D1"/>
    <w:rsid w:val="00AC1442"/>
    <w:rsid w:val="00AC3E27"/>
    <w:rsid w:val="00AC424B"/>
    <w:rsid w:val="00AC67CB"/>
    <w:rsid w:val="00AD136E"/>
    <w:rsid w:val="00AE21F6"/>
    <w:rsid w:val="00AE23CD"/>
    <w:rsid w:val="00AE4512"/>
    <w:rsid w:val="00AF1394"/>
    <w:rsid w:val="00AF1E9A"/>
    <w:rsid w:val="00AF627A"/>
    <w:rsid w:val="00AF77F3"/>
    <w:rsid w:val="00B074C9"/>
    <w:rsid w:val="00B1132B"/>
    <w:rsid w:val="00B11B67"/>
    <w:rsid w:val="00B23060"/>
    <w:rsid w:val="00B30F4D"/>
    <w:rsid w:val="00B4503A"/>
    <w:rsid w:val="00B468AD"/>
    <w:rsid w:val="00B51251"/>
    <w:rsid w:val="00B533D7"/>
    <w:rsid w:val="00B57093"/>
    <w:rsid w:val="00B71F2F"/>
    <w:rsid w:val="00B84A09"/>
    <w:rsid w:val="00B9006B"/>
    <w:rsid w:val="00B93F07"/>
    <w:rsid w:val="00B9735C"/>
    <w:rsid w:val="00BA3F44"/>
    <w:rsid w:val="00BA4BB5"/>
    <w:rsid w:val="00BB00A9"/>
    <w:rsid w:val="00BB3328"/>
    <w:rsid w:val="00BB496F"/>
    <w:rsid w:val="00BB7685"/>
    <w:rsid w:val="00BC1D45"/>
    <w:rsid w:val="00BD0B20"/>
    <w:rsid w:val="00BD457F"/>
    <w:rsid w:val="00BD4866"/>
    <w:rsid w:val="00BD4D79"/>
    <w:rsid w:val="00BD6792"/>
    <w:rsid w:val="00BD6C70"/>
    <w:rsid w:val="00BD771E"/>
    <w:rsid w:val="00BE24D4"/>
    <w:rsid w:val="00BF3CE2"/>
    <w:rsid w:val="00C1552A"/>
    <w:rsid w:val="00C15A42"/>
    <w:rsid w:val="00C36FFF"/>
    <w:rsid w:val="00C4041A"/>
    <w:rsid w:val="00C411A3"/>
    <w:rsid w:val="00C50C64"/>
    <w:rsid w:val="00C51873"/>
    <w:rsid w:val="00C51E96"/>
    <w:rsid w:val="00C547DC"/>
    <w:rsid w:val="00C7018C"/>
    <w:rsid w:val="00C71254"/>
    <w:rsid w:val="00C9553A"/>
    <w:rsid w:val="00CA1210"/>
    <w:rsid w:val="00CA3373"/>
    <w:rsid w:val="00CA450E"/>
    <w:rsid w:val="00CA7408"/>
    <w:rsid w:val="00CB2281"/>
    <w:rsid w:val="00CB5542"/>
    <w:rsid w:val="00CC4357"/>
    <w:rsid w:val="00CD2BE5"/>
    <w:rsid w:val="00CD3E79"/>
    <w:rsid w:val="00CD584D"/>
    <w:rsid w:val="00CE0B7A"/>
    <w:rsid w:val="00CE3F1E"/>
    <w:rsid w:val="00CF4140"/>
    <w:rsid w:val="00CF4DF0"/>
    <w:rsid w:val="00D00E16"/>
    <w:rsid w:val="00D0311D"/>
    <w:rsid w:val="00D041EE"/>
    <w:rsid w:val="00D04EFF"/>
    <w:rsid w:val="00D06BEF"/>
    <w:rsid w:val="00D06E44"/>
    <w:rsid w:val="00D11ED1"/>
    <w:rsid w:val="00D1777F"/>
    <w:rsid w:val="00D20625"/>
    <w:rsid w:val="00D207E8"/>
    <w:rsid w:val="00D25F42"/>
    <w:rsid w:val="00D315B3"/>
    <w:rsid w:val="00D326CC"/>
    <w:rsid w:val="00D32929"/>
    <w:rsid w:val="00D47072"/>
    <w:rsid w:val="00D5214F"/>
    <w:rsid w:val="00D60099"/>
    <w:rsid w:val="00D6198F"/>
    <w:rsid w:val="00D631CC"/>
    <w:rsid w:val="00D71801"/>
    <w:rsid w:val="00D8281C"/>
    <w:rsid w:val="00D855F2"/>
    <w:rsid w:val="00D86C00"/>
    <w:rsid w:val="00D92714"/>
    <w:rsid w:val="00D93BEE"/>
    <w:rsid w:val="00D94EFC"/>
    <w:rsid w:val="00DA01A1"/>
    <w:rsid w:val="00DA14E3"/>
    <w:rsid w:val="00DA210A"/>
    <w:rsid w:val="00DA2EE9"/>
    <w:rsid w:val="00DB7016"/>
    <w:rsid w:val="00DB7118"/>
    <w:rsid w:val="00DB7DF2"/>
    <w:rsid w:val="00DC0CA8"/>
    <w:rsid w:val="00DC5DBE"/>
    <w:rsid w:val="00DD132E"/>
    <w:rsid w:val="00DD2C88"/>
    <w:rsid w:val="00DD5E30"/>
    <w:rsid w:val="00DD62B8"/>
    <w:rsid w:val="00DE019C"/>
    <w:rsid w:val="00DE1363"/>
    <w:rsid w:val="00DE21B7"/>
    <w:rsid w:val="00DE6154"/>
    <w:rsid w:val="00DF44CE"/>
    <w:rsid w:val="00E003F5"/>
    <w:rsid w:val="00E10FD1"/>
    <w:rsid w:val="00E141A9"/>
    <w:rsid w:val="00E16FAD"/>
    <w:rsid w:val="00E20CA9"/>
    <w:rsid w:val="00E2613E"/>
    <w:rsid w:val="00E60F30"/>
    <w:rsid w:val="00E655F9"/>
    <w:rsid w:val="00E76BF5"/>
    <w:rsid w:val="00E76EB2"/>
    <w:rsid w:val="00E81E27"/>
    <w:rsid w:val="00E82592"/>
    <w:rsid w:val="00E91B3B"/>
    <w:rsid w:val="00E9501F"/>
    <w:rsid w:val="00E97AE9"/>
    <w:rsid w:val="00E97B81"/>
    <w:rsid w:val="00EA6E70"/>
    <w:rsid w:val="00EB4DA1"/>
    <w:rsid w:val="00EC095C"/>
    <w:rsid w:val="00EC26E7"/>
    <w:rsid w:val="00EC7AE5"/>
    <w:rsid w:val="00ED183A"/>
    <w:rsid w:val="00ED251F"/>
    <w:rsid w:val="00ED2DE2"/>
    <w:rsid w:val="00ED4A42"/>
    <w:rsid w:val="00EE4A01"/>
    <w:rsid w:val="00EF7E9A"/>
    <w:rsid w:val="00F036D2"/>
    <w:rsid w:val="00F05FA5"/>
    <w:rsid w:val="00F1134D"/>
    <w:rsid w:val="00F21331"/>
    <w:rsid w:val="00F2291B"/>
    <w:rsid w:val="00F22F0C"/>
    <w:rsid w:val="00F24967"/>
    <w:rsid w:val="00F433DC"/>
    <w:rsid w:val="00F44141"/>
    <w:rsid w:val="00F45F58"/>
    <w:rsid w:val="00F5327F"/>
    <w:rsid w:val="00F56D88"/>
    <w:rsid w:val="00F70C93"/>
    <w:rsid w:val="00F720E2"/>
    <w:rsid w:val="00F7322A"/>
    <w:rsid w:val="00F752F5"/>
    <w:rsid w:val="00F9135D"/>
    <w:rsid w:val="00F95842"/>
    <w:rsid w:val="00FA1B1D"/>
    <w:rsid w:val="00FA24D1"/>
    <w:rsid w:val="00FB19AF"/>
    <w:rsid w:val="00FD0ED0"/>
    <w:rsid w:val="00FD1470"/>
    <w:rsid w:val="00FD2BD3"/>
    <w:rsid w:val="00FD3480"/>
    <w:rsid w:val="00FD54D4"/>
    <w:rsid w:val="00FD6B30"/>
    <w:rsid w:val="00FE195F"/>
    <w:rsid w:val="00FE3F2A"/>
    <w:rsid w:val="00FF3122"/>
    <w:rsid w:val="00FF369E"/>
    <w:rsid w:val="00FF45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D3643EA"/>
  <w15:chartTrackingRefBased/>
  <w15:docId w15:val="{4F3FC10B-D5AE-4938-BD52-5812A541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25C86"/>
    <w:pPr>
      <w:ind w:left="720"/>
      <w:contextualSpacing/>
    </w:pPr>
  </w:style>
  <w:style w:type="character" w:styleId="BesuchterLink">
    <w:name w:val="FollowedHyperlink"/>
    <w:uiPriority w:val="99"/>
    <w:semiHidden/>
    <w:unhideWhenUsed/>
    <w:rsid w:val="000B7601"/>
    <w:rPr>
      <w:color w:val="954F72"/>
      <w:u w:val="single"/>
    </w:rPr>
  </w:style>
  <w:style w:type="table" w:styleId="Tabellenraster">
    <w:name w:val="Table Grid"/>
    <w:basedOn w:val="NormaleTabelle"/>
    <w:uiPriority w:val="59"/>
    <w:rsid w:val="00FA1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onikaspiess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esb.ch/de/esb/projekte/energieverbund-bielerse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ntik-unique.ch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777300\AppData\Local\Microsoft\Windows\INetCache\Content.Outlook\182LF0B5\2023-03-08%20Fischzuchtanstalt%20Ligerz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2023-03-08 Fischzuchtanstalt Ligerz.dotx</Template>
  <TotalTime>0</TotalTime>
  <Pages>1</Pages>
  <Words>286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X</Company>
  <LinksUpToDate>false</LinksUpToDate>
  <CharactersWithSpaces>2088</CharactersWithSpaces>
  <SharedDoc>false</SharedDoc>
  <HLinks>
    <vt:vector size="12" baseType="variant"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mailto:monikaspiess@bluewin.ch</vt:lpwstr>
      </vt:variant>
      <vt:variant>
        <vt:lpwstr/>
      </vt:variant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http://www.tng-sst.ch/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Hafner Rudolf VTG</dc:creator>
  <cp:keywords/>
  <cp:lastModifiedBy>NiklausBaltzer</cp:lastModifiedBy>
  <cp:revision>2</cp:revision>
  <cp:lastPrinted>2024-08-09T16:51:00Z</cp:lastPrinted>
  <dcterms:created xsi:type="dcterms:W3CDTF">2024-08-11T16:32:00Z</dcterms:created>
  <dcterms:modified xsi:type="dcterms:W3CDTF">2024-08-11T16:32:00Z</dcterms:modified>
</cp:coreProperties>
</file>