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A0242" w14:textId="6B3D5BD2" w:rsidR="00EF7E9A" w:rsidRDefault="00EF7E9A" w:rsidP="0089710F">
      <w:pPr>
        <w:spacing w:after="120"/>
        <w:rPr>
          <w:rFonts w:ascii="Calibri" w:hAnsi="Calibri" w:cs="Calibri"/>
          <w:sz w:val="22"/>
          <w:szCs w:val="22"/>
        </w:rPr>
      </w:pPr>
    </w:p>
    <w:p w14:paraId="50BB2347" w14:textId="364542F2" w:rsidR="00CB2281" w:rsidRDefault="00CB2281" w:rsidP="0089710F">
      <w:pPr>
        <w:spacing w:after="120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1A2603D3" wp14:editId="041B2726">
            <wp:extent cx="6496050" cy="666750"/>
            <wp:effectExtent l="0" t="0" r="0" b="0"/>
            <wp:docPr id="1461046798" name="Grafik 14610467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47" cy="6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D963" w14:textId="77777777" w:rsidR="00CB2281" w:rsidRDefault="00CB2281" w:rsidP="00CB2281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1432944C" w14:textId="5967250F" w:rsidR="006D324D" w:rsidRDefault="00CB2281" w:rsidP="006D324D">
      <w:pPr>
        <w:spacing w:after="120"/>
        <w:ind w:left="3540"/>
        <w:rPr>
          <w:sz w:val="22"/>
          <w:lang w:val="de-CH"/>
        </w:rPr>
      </w:pPr>
      <w:r w:rsidRPr="00A7069C">
        <w:rPr>
          <w:sz w:val="22"/>
          <w:lang w:val="de-CH"/>
        </w:rPr>
        <w:t>SOCIÉTÉ DES SCIENCES ET TECHNIQUES BIENNE</w:t>
      </w:r>
    </w:p>
    <w:p w14:paraId="276FA57C" w14:textId="77777777" w:rsidR="006D324D" w:rsidRPr="00A7069C" w:rsidRDefault="006D324D" w:rsidP="006D324D">
      <w:pPr>
        <w:spacing w:after="120"/>
        <w:ind w:left="3540"/>
        <w:jc w:val="center"/>
        <w:rPr>
          <w:sz w:val="22"/>
          <w:lang w:val="de-CH"/>
        </w:rPr>
      </w:pPr>
    </w:p>
    <w:p w14:paraId="736FD876" w14:textId="60A48180" w:rsidR="006D324D" w:rsidRDefault="006D324D" w:rsidP="006D324D">
      <w:pPr>
        <w:jc w:val="center"/>
        <w:rPr>
          <w:rFonts w:ascii="Calibri" w:hAnsi="Calibri"/>
          <w:b/>
          <w:sz w:val="28"/>
          <w:szCs w:val="28"/>
          <w:lang w:val="de-CH"/>
        </w:rPr>
      </w:pPr>
      <w:r>
        <w:rPr>
          <w:rFonts w:ascii="Calibri" w:hAnsi="Calibri"/>
          <w:b/>
          <w:sz w:val="28"/>
          <w:szCs w:val="28"/>
          <w:lang w:val="de-CH"/>
        </w:rPr>
        <w:t>Einladung zum Besuch</w:t>
      </w:r>
      <w:r w:rsidR="005A4507">
        <w:rPr>
          <w:rFonts w:ascii="Calibri" w:hAnsi="Calibri"/>
          <w:b/>
          <w:sz w:val="28"/>
          <w:szCs w:val="28"/>
          <w:lang w:val="de-CH"/>
        </w:rPr>
        <w:t xml:space="preserve"> im</w:t>
      </w:r>
    </w:p>
    <w:p w14:paraId="7AD1F525" w14:textId="3AE261C8" w:rsidR="006D324D" w:rsidRPr="005A4507" w:rsidRDefault="005A4507" w:rsidP="006D324D">
      <w:pPr>
        <w:spacing w:after="120"/>
        <w:jc w:val="center"/>
        <w:rPr>
          <w:rFonts w:ascii="Calibri" w:hAnsi="Calibri"/>
          <w:b/>
          <w:sz w:val="28"/>
          <w:szCs w:val="28"/>
          <w:lang w:val="fr-CH"/>
        </w:rPr>
      </w:pPr>
      <w:r w:rsidRPr="005A4507">
        <w:rPr>
          <w:rFonts w:ascii="Calibri" w:hAnsi="Calibri"/>
          <w:b/>
          <w:sz w:val="40"/>
          <w:szCs w:val="40"/>
          <w:lang w:val="fr-CH"/>
        </w:rPr>
        <w:t xml:space="preserve">Payerne </w:t>
      </w:r>
      <w:proofErr w:type="spellStart"/>
      <w:r w:rsidRPr="005A4507">
        <w:rPr>
          <w:rFonts w:ascii="Calibri" w:hAnsi="Calibri"/>
          <w:b/>
          <w:sz w:val="40"/>
          <w:szCs w:val="40"/>
          <w:lang w:val="fr-CH"/>
        </w:rPr>
        <w:t>Military</w:t>
      </w:r>
      <w:proofErr w:type="spellEnd"/>
      <w:r w:rsidRPr="005A4507">
        <w:rPr>
          <w:rFonts w:ascii="Calibri" w:hAnsi="Calibri"/>
          <w:b/>
          <w:sz w:val="40"/>
          <w:szCs w:val="40"/>
          <w:lang w:val="fr-CH"/>
        </w:rPr>
        <w:t xml:space="preserve"> Aviation Museum</w:t>
      </w:r>
      <w:proofErr w:type="gramStart"/>
      <w:r w:rsidRPr="005A4507">
        <w:rPr>
          <w:rFonts w:ascii="Calibri" w:hAnsi="Calibri"/>
          <w:b/>
          <w:sz w:val="40"/>
          <w:szCs w:val="40"/>
          <w:lang w:val="fr-CH"/>
        </w:rPr>
        <w:t xml:space="preserve"> «C</w:t>
      </w:r>
      <w:r w:rsidR="003524A7">
        <w:rPr>
          <w:rFonts w:ascii="Calibri" w:hAnsi="Calibri"/>
          <w:b/>
          <w:sz w:val="40"/>
          <w:szCs w:val="40"/>
          <w:lang w:val="fr-CH"/>
        </w:rPr>
        <w:t>LIN</w:t>
      </w:r>
      <w:proofErr w:type="gramEnd"/>
      <w:r w:rsidR="003524A7">
        <w:rPr>
          <w:rFonts w:ascii="Calibri" w:hAnsi="Calibri"/>
          <w:b/>
          <w:sz w:val="40"/>
          <w:szCs w:val="40"/>
          <w:lang w:val="fr-CH"/>
        </w:rPr>
        <w:t xml:space="preserve"> </w:t>
      </w:r>
      <w:proofErr w:type="gramStart"/>
      <w:r w:rsidR="003524A7">
        <w:rPr>
          <w:rFonts w:ascii="Calibri" w:hAnsi="Calibri"/>
          <w:b/>
          <w:sz w:val="40"/>
          <w:szCs w:val="40"/>
          <w:lang w:val="fr-CH"/>
        </w:rPr>
        <w:t>D’AILES»</w:t>
      </w:r>
      <w:proofErr w:type="gramEnd"/>
    </w:p>
    <w:p w14:paraId="24D01131" w14:textId="1CB19D7D" w:rsidR="006D324D" w:rsidRPr="00901B7D" w:rsidRDefault="006D324D" w:rsidP="006D324D">
      <w:pPr>
        <w:spacing w:after="120"/>
        <w:jc w:val="center"/>
        <w:rPr>
          <w:rFonts w:ascii="Calibri" w:hAnsi="Calibri"/>
          <w:b/>
          <w:color w:val="FF0000"/>
          <w:sz w:val="16"/>
          <w:szCs w:val="16"/>
          <w:lang w:val="de-CH"/>
        </w:rPr>
      </w:pPr>
      <w:proofErr w:type="gramStart"/>
      <w:r w:rsidRPr="0076690A">
        <w:rPr>
          <w:rFonts w:ascii="Calibri" w:hAnsi="Calibri"/>
          <w:b/>
          <w:sz w:val="28"/>
          <w:szCs w:val="28"/>
          <w:lang w:val="de-CH"/>
        </w:rPr>
        <w:t>M</w:t>
      </w:r>
      <w:r w:rsidR="003524A7" w:rsidRPr="0076690A">
        <w:rPr>
          <w:rFonts w:ascii="Calibri" w:hAnsi="Calibri"/>
          <w:b/>
          <w:sz w:val="28"/>
          <w:szCs w:val="28"/>
          <w:lang w:val="de-CH"/>
        </w:rPr>
        <w:t>ittwoch</w:t>
      </w:r>
      <w:proofErr w:type="gramEnd"/>
      <w:r w:rsidR="006A718E" w:rsidRPr="0076690A">
        <w:rPr>
          <w:rFonts w:ascii="Calibri" w:hAnsi="Calibri"/>
          <w:b/>
          <w:sz w:val="28"/>
          <w:szCs w:val="28"/>
          <w:lang w:val="de-CH"/>
        </w:rPr>
        <w:t xml:space="preserve"> 27</w:t>
      </w:r>
      <w:r w:rsidRPr="0076690A">
        <w:rPr>
          <w:rFonts w:ascii="Calibri" w:hAnsi="Calibri"/>
          <w:b/>
          <w:sz w:val="28"/>
          <w:szCs w:val="28"/>
          <w:lang w:val="de-CH"/>
        </w:rPr>
        <w:t xml:space="preserve">. </w:t>
      </w:r>
      <w:r w:rsidR="00B106F4" w:rsidRPr="0076690A">
        <w:rPr>
          <w:rFonts w:ascii="Calibri" w:hAnsi="Calibri"/>
          <w:b/>
          <w:sz w:val="28"/>
          <w:szCs w:val="28"/>
          <w:lang w:val="de-CH"/>
        </w:rPr>
        <w:t xml:space="preserve">August </w:t>
      </w:r>
      <w:r w:rsidR="00B106F4">
        <w:rPr>
          <w:rFonts w:ascii="Calibri" w:hAnsi="Calibri"/>
          <w:b/>
          <w:sz w:val="28"/>
          <w:szCs w:val="28"/>
          <w:lang w:val="de-CH"/>
        </w:rPr>
        <w:t>2025</w:t>
      </w:r>
      <w:r w:rsidR="00150546">
        <w:rPr>
          <w:rFonts w:ascii="Calibri" w:hAnsi="Calibri"/>
          <w:b/>
          <w:sz w:val="28"/>
          <w:szCs w:val="28"/>
          <w:lang w:val="de-CH"/>
        </w:rPr>
        <w:t xml:space="preserve"> / Treffpunkt Payerne</w:t>
      </w:r>
      <w:r>
        <w:rPr>
          <w:rFonts w:ascii="Calibri" w:hAnsi="Calibri"/>
          <w:b/>
          <w:sz w:val="28"/>
          <w:szCs w:val="28"/>
          <w:lang w:val="de-CH"/>
        </w:rPr>
        <w:t xml:space="preserve"> 14:</w:t>
      </w:r>
      <w:r w:rsidR="00552C90">
        <w:rPr>
          <w:rFonts w:ascii="Calibri" w:hAnsi="Calibri"/>
          <w:b/>
          <w:sz w:val="28"/>
          <w:szCs w:val="28"/>
          <w:lang w:val="de-CH"/>
        </w:rPr>
        <w:t>15</w:t>
      </w:r>
      <w:r w:rsidRPr="003E773D">
        <w:rPr>
          <w:rFonts w:ascii="Calibri" w:hAnsi="Calibri"/>
          <w:b/>
          <w:sz w:val="28"/>
          <w:szCs w:val="28"/>
          <w:lang w:val="de-CH"/>
        </w:rPr>
        <w:t xml:space="preserve"> Uhr</w:t>
      </w:r>
    </w:p>
    <w:p w14:paraId="233AB335" w14:textId="06F9C349" w:rsidR="000C005E" w:rsidRPr="00BA3F44" w:rsidRDefault="00D2029D" w:rsidP="000C005E">
      <w:pPr>
        <w:spacing w:after="120"/>
        <w:jc w:val="center"/>
        <w:rPr>
          <w:rFonts w:ascii="Calibri" w:hAnsi="Calibri"/>
          <w:b/>
          <w:bCs/>
          <w:sz w:val="40"/>
          <w:szCs w:val="40"/>
          <w:lang w:val="de-CH"/>
        </w:rPr>
      </w:pPr>
      <w:r w:rsidRPr="002E2C4D">
        <w:rPr>
          <w:noProof/>
        </w:rPr>
        <w:drawing>
          <wp:inline distT="0" distB="0" distL="0" distR="0" wp14:anchorId="36C56D82" wp14:editId="51107491">
            <wp:extent cx="2459231" cy="903231"/>
            <wp:effectExtent l="0" t="0" r="0" b="0"/>
            <wp:docPr id="672052284" name="Grafik 1" descr="Ein Bild, das Flugzeug, Transport, Himmel, Platane Flugzeug Hob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52284" name="Grafik 1" descr="Ein Bild, das Flugzeug, Transport, Himmel, Platane Flugzeug Hobel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6541" cy="94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97B" w:rsidRPr="0005797B">
        <w:rPr>
          <w:rFonts w:ascii="Calibri" w:hAnsi="Calibri"/>
          <w:b/>
          <w:bCs/>
          <w:noProof/>
          <w:sz w:val="40"/>
          <w:szCs w:val="40"/>
          <w:lang w:val="de-CH"/>
        </w:rPr>
        <w:drawing>
          <wp:inline distT="0" distB="0" distL="0" distR="0" wp14:anchorId="28AC62B4" wp14:editId="6DACAD24">
            <wp:extent cx="1428750" cy="936004"/>
            <wp:effectExtent l="0" t="0" r="0" b="0"/>
            <wp:docPr id="258687335" name="Grafik 1" descr="Ein Bild, das Logo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7335" name="Grafik 1" descr="Ein Bild, das Logo, Schrift, Grafiken, Grafikdesign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3048" cy="9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29D">
        <w:rPr>
          <w:rFonts w:ascii="Calibri" w:hAnsi="Calibri"/>
          <w:b/>
          <w:bCs/>
          <w:noProof/>
          <w:sz w:val="40"/>
          <w:szCs w:val="40"/>
          <w:lang w:val="de-CH"/>
        </w:rPr>
        <w:drawing>
          <wp:inline distT="0" distB="0" distL="0" distR="0" wp14:anchorId="0D59B69E" wp14:editId="3DA3E250">
            <wp:extent cx="1942494" cy="950976"/>
            <wp:effectExtent l="0" t="0" r="635" b="1905"/>
            <wp:docPr id="2130162529" name="Grafik 1" descr="Ein Bild, das Flugzeug, Platane Flugzeug Hobel, Fahrzeug, Luftfahr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2529" name="Grafik 1" descr="Ein Bild, das Flugzeug, Platane Flugzeug Hobel, Fahrzeug, Luftfahrt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8693" cy="105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60A3" w14:textId="6A9F2A75" w:rsidR="00E60871" w:rsidRPr="008F592B" w:rsidRDefault="00D87A48" w:rsidP="00E60871">
      <w:pPr>
        <w:spacing w:after="120"/>
        <w:ind w:left="1418"/>
        <w:contextualSpacing/>
        <w:rPr>
          <w:rFonts w:ascii="Calibri" w:hAnsi="Calibri"/>
          <w:bCs/>
          <w:sz w:val="22"/>
          <w:szCs w:val="22"/>
          <w:lang w:val="de-CH"/>
        </w:rPr>
      </w:pPr>
      <w:r w:rsidRPr="008F592B">
        <w:rPr>
          <w:rFonts w:ascii="Calibri" w:hAnsi="Calibri" w:cs="Calibri"/>
          <w:bCs/>
          <w:szCs w:val="24"/>
          <w:lang w:val="de-CH"/>
        </w:rPr>
        <w:t>Musé</w:t>
      </w:r>
      <w:r w:rsidR="00BB39B6" w:rsidRPr="008F592B">
        <w:rPr>
          <w:rFonts w:ascii="Calibri" w:hAnsi="Calibri" w:cs="Calibri"/>
          <w:bCs/>
          <w:szCs w:val="24"/>
          <w:lang w:val="de-CH"/>
        </w:rPr>
        <w:t xml:space="preserve">e de </w:t>
      </w:r>
      <w:proofErr w:type="spellStart"/>
      <w:r w:rsidR="00BB39B6" w:rsidRPr="008F592B">
        <w:rPr>
          <w:rFonts w:ascii="Calibri" w:hAnsi="Calibri" w:cs="Calibri"/>
          <w:bCs/>
          <w:szCs w:val="24"/>
          <w:lang w:val="de-CH"/>
        </w:rPr>
        <w:t>l’Aviation</w:t>
      </w:r>
      <w:proofErr w:type="spellEnd"/>
      <w:r w:rsidR="00BB39B6" w:rsidRPr="008F592B">
        <w:rPr>
          <w:rFonts w:ascii="Calibri" w:hAnsi="Calibri" w:cs="Calibri"/>
          <w:bCs/>
          <w:szCs w:val="24"/>
          <w:lang w:val="de-CH"/>
        </w:rPr>
        <w:t xml:space="preserve"> CLIN D’AILES</w:t>
      </w:r>
      <w:r w:rsidR="000C005E" w:rsidRPr="008F592B">
        <w:rPr>
          <w:rFonts w:ascii="Calibri" w:hAnsi="Calibri" w:cs="Calibri"/>
          <w:bCs/>
          <w:szCs w:val="24"/>
          <w:lang w:val="de-CH"/>
        </w:rPr>
        <w:t xml:space="preserve">, </w:t>
      </w:r>
      <w:r w:rsidRPr="008F592B">
        <w:rPr>
          <w:rFonts w:ascii="Calibri" w:hAnsi="Calibri" w:cs="Calibri"/>
          <w:bCs/>
          <w:szCs w:val="24"/>
          <w:lang w:val="de-CH"/>
        </w:rPr>
        <w:t xml:space="preserve">Route de la Petite </w:t>
      </w:r>
      <w:proofErr w:type="spellStart"/>
      <w:r w:rsidRPr="008F592B">
        <w:rPr>
          <w:rFonts w:ascii="Calibri" w:hAnsi="Calibri" w:cs="Calibri"/>
          <w:bCs/>
          <w:szCs w:val="24"/>
          <w:lang w:val="de-CH"/>
        </w:rPr>
        <w:t>Glâne</w:t>
      </w:r>
      <w:proofErr w:type="spellEnd"/>
      <w:r w:rsidRPr="008F592B">
        <w:rPr>
          <w:rFonts w:ascii="Calibri" w:hAnsi="Calibri" w:cs="Calibri"/>
          <w:bCs/>
          <w:szCs w:val="24"/>
          <w:lang w:val="de-CH"/>
        </w:rPr>
        <w:t xml:space="preserve"> 62, 1541 </w:t>
      </w:r>
      <w:proofErr w:type="spellStart"/>
      <w:r w:rsidRPr="008F592B">
        <w:rPr>
          <w:rFonts w:ascii="Calibri" w:hAnsi="Calibri" w:cs="Calibri"/>
          <w:bCs/>
          <w:szCs w:val="24"/>
          <w:lang w:val="de-CH"/>
        </w:rPr>
        <w:t>Morens</w:t>
      </w:r>
      <w:proofErr w:type="spellEnd"/>
      <w:r w:rsidR="00E60871" w:rsidRPr="008F592B">
        <w:rPr>
          <w:rFonts w:ascii="Calibri" w:hAnsi="Calibri"/>
          <w:bCs/>
          <w:szCs w:val="24"/>
          <w:lang w:val="de-CH"/>
        </w:rPr>
        <w:br/>
      </w:r>
      <w:r w:rsidR="00E60871" w:rsidRPr="008F592B">
        <w:rPr>
          <w:rFonts w:ascii="Calibri" w:hAnsi="Calibri"/>
          <w:bCs/>
          <w:sz w:val="22"/>
          <w:szCs w:val="22"/>
          <w:lang w:val="de-CH"/>
        </w:rPr>
        <w:t>N 46°50’35“ (46.84285) / E 6° 54’45“ (6.91224)</w:t>
      </w:r>
      <w:r w:rsidR="00A71280" w:rsidRPr="008F592B">
        <w:rPr>
          <w:rFonts w:ascii="Calibri" w:hAnsi="Calibri"/>
          <w:bCs/>
          <w:sz w:val="22"/>
          <w:szCs w:val="22"/>
          <w:lang w:val="de-CH"/>
        </w:rPr>
        <w:t xml:space="preserve">   </w:t>
      </w:r>
      <w:r w:rsidR="008A720E" w:rsidRPr="008F592B">
        <w:rPr>
          <w:rFonts w:ascii="Calibri" w:hAnsi="Calibri"/>
          <w:bCs/>
          <w:sz w:val="22"/>
          <w:szCs w:val="22"/>
          <w:lang w:val="de-CH"/>
        </w:rPr>
        <w:t xml:space="preserve">     </w:t>
      </w:r>
      <w:hyperlink r:id="rId11" w:history="1">
        <w:r w:rsidR="008A720E" w:rsidRPr="008F592B">
          <w:rPr>
            <w:rStyle w:val="Hyperlink"/>
            <w:rFonts w:ascii="Calibri" w:hAnsi="Calibri"/>
            <w:bCs/>
            <w:sz w:val="22"/>
            <w:szCs w:val="22"/>
            <w:lang w:val="de-CH"/>
          </w:rPr>
          <w:t>https://clindailes.ch/de/</w:t>
        </w:r>
      </w:hyperlink>
      <w:r w:rsidR="008F592B" w:rsidRPr="008F592B">
        <w:rPr>
          <w:lang w:val="de-CH"/>
        </w:rPr>
        <w:br/>
      </w:r>
      <w:r w:rsidR="008F592B" w:rsidRPr="00410071">
        <w:rPr>
          <w:rFonts w:ascii="Calibri" w:hAnsi="Calibri" w:cs="Calibri"/>
          <w:bCs/>
          <w:szCs w:val="24"/>
          <w:lang w:val="de-CH"/>
        </w:rPr>
        <w:t>Hinweis zur Anreise auf der Rückseite</w:t>
      </w:r>
    </w:p>
    <w:p w14:paraId="6C8F453A" w14:textId="5CD80707" w:rsidR="00962691" w:rsidRPr="008F592B" w:rsidRDefault="00962691" w:rsidP="00E60871">
      <w:pPr>
        <w:spacing w:after="120"/>
        <w:contextualSpacing/>
        <w:rPr>
          <w:rFonts w:ascii="Calibri" w:hAnsi="Calibri"/>
          <w:bCs/>
          <w:sz w:val="22"/>
          <w:szCs w:val="22"/>
          <w:lang w:val="de-CH"/>
        </w:rPr>
      </w:pPr>
    </w:p>
    <w:p w14:paraId="1A8E652A" w14:textId="72FCEFFA" w:rsidR="00962691" w:rsidRPr="00126168" w:rsidRDefault="00962691" w:rsidP="00962691">
      <w:pPr>
        <w:spacing w:after="120"/>
        <w:rPr>
          <w:rFonts w:ascii="Calibri" w:hAnsi="Calibri"/>
          <w:bCs/>
          <w:sz w:val="22"/>
          <w:szCs w:val="22"/>
          <w:lang w:val="de-CH"/>
        </w:rPr>
      </w:pPr>
      <w:r w:rsidRPr="00126168">
        <w:rPr>
          <w:rFonts w:ascii="Calibri" w:hAnsi="Calibri"/>
          <w:bCs/>
          <w:sz w:val="22"/>
          <w:szCs w:val="22"/>
          <w:lang w:val="de-CH"/>
        </w:rPr>
        <w:t>Liebe TNG-Mitglieder,</w:t>
      </w:r>
    </w:p>
    <w:p w14:paraId="63CBAF95" w14:textId="60798BB4" w:rsidR="00962691" w:rsidRPr="00126168" w:rsidRDefault="0007181B" w:rsidP="00962691">
      <w:pPr>
        <w:spacing w:after="120"/>
        <w:rPr>
          <w:rFonts w:ascii="Calibri" w:hAnsi="Calibri"/>
          <w:bCs/>
          <w:sz w:val="22"/>
          <w:szCs w:val="22"/>
          <w:lang w:val="de-CH"/>
        </w:rPr>
      </w:pPr>
      <w:r>
        <w:rPr>
          <w:rFonts w:ascii="Calibri" w:hAnsi="Calibri"/>
          <w:bCs/>
          <w:sz w:val="22"/>
          <w:szCs w:val="22"/>
          <w:lang w:val="de-CH"/>
        </w:rPr>
        <w:t xml:space="preserve">Wir </w:t>
      </w:r>
      <w:r w:rsidR="00D170C1">
        <w:rPr>
          <w:rFonts w:ascii="Calibri" w:hAnsi="Calibri"/>
          <w:bCs/>
          <w:sz w:val="22"/>
          <w:szCs w:val="22"/>
          <w:lang w:val="de-CH"/>
        </w:rPr>
        <w:t xml:space="preserve">freuen uns, Sie zum Besuch des </w:t>
      </w:r>
      <w:r w:rsidR="005E43F9">
        <w:rPr>
          <w:rFonts w:ascii="Calibri" w:hAnsi="Calibri"/>
          <w:bCs/>
          <w:sz w:val="22"/>
          <w:szCs w:val="22"/>
          <w:lang w:val="de-CH"/>
        </w:rPr>
        <w:t>Militärflieger</w:t>
      </w:r>
      <w:r w:rsidR="003C3554">
        <w:rPr>
          <w:rFonts w:ascii="Calibri" w:hAnsi="Calibri"/>
          <w:bCs/>
          <w:sz w:val="22"/>
          <w:szCs w:val="22"/>
          <w:lang w:val="de-CH"/>
        </w:rPr>
        <w:t>-</w:t>
      </w:r>
      <w:r w:rsidR="00D170C1">
        <w:rPr>
          <w:rFonts w:ascii="Calibri" w:hAnsi="Calibri"/>
          <w:bCs/>
          <w:sz w:val="22"/>
          <w:szCs w:val="22"/>
          <w:lang w:val="de-CH"/>
        </w:rPr>
        <w:t>Museums</w:t>
      </w:r>
      <w:r w:rsidR="003C3554">
        <w:rPr>
          <w:rFonts w:ascii="Calibri" w:hAnsi="Calibri"/>
          <w:bCs/>
          <w:sz w:val="22"/>
          <w:szCs w:val="22"/>
          <w:lang w:val="de-CH"/>
        </w:rPr>
        <w:t xml:space="preserve"> «CLIN D’AILES»</w:t>
      </w:r>
      <w:r w:rsidR="00D170C1">
        <w:rPr>
          <w:rFonts w:ascii="Calibri" w:hAnsi="Calibri"/>
          <w:bCs/>
          <w:sz w:val="22"/>
          <w:szCs w:val="22"/>
          <w:lang w:val="de-CH"/>
        </w:rPr>
        <w:t xml:space="preserve"> </w:t>
      </w:r>
      <w:r w:rsidR="003C3554">
        <w:rPr>
          <w:rFonts w:ascii="Calibri" w:hAnsi="Calibri"/>
          <w:bCs/>
          <w:sz w:val="22"/>
          <w:szCs w:val="22"/>
          <w:lang w:val="de-CH"/>
        </w:rPr>
        <w:t>und einer deutschsprachigen Führung</w:t>
      </w:r>
      <w:r w:rsidR="00B85FD5">
        <w:rPr>
          <w:rFonts w:ascii="Calibri" w:hAnsi="Calibri"/>
          <w:bCs/>
          <w:sz w:val="22"/>
          <w:szCs w:val="22"/>
          <w:lang w:val="de-CH"/>
        </w:rPr>
        <w:t xml:space="preserve"> auf dem Militärflugplatz Payerne einzuladen</w:t>
      </w:r>
      <w:r w:rsidR="00EA1B05">
        <w:rPr>
          <w:rFonts w:ascii="Calibri" w:hAnsi="Calibri"/>
          <w:bCs/>
          <w:sz w:val="22"/>
          <w:szCs w:val="22"/>
          <w:lang w:val="de-CH"/>
        </w:rPr>
        <w:t xml:space="preserve">. </w:t>
      </w:r>
      <w:r w:rsidR="00124213">
        <w:rPr>
          <w:rFonts w:ascii="Calibri" w:hAnsi="Calibri"/>
          <w:bCs/>
          <w:sz w:val="22"/>
          <w:szCs w:val="22"/>
          <w:lang w:val="de-CH"/>
        </w:rPr>
        <w:t xml:space="preserve">Das Museum würde 1994 </w:t>
      </w:r>
      <w:r w:rsidR="00370D00">
        <w:rPr>
          <w:rFonts w:ascii="Calibri" w:hAnsi="Calibri"/>
          <w:bCs/>
          <w:sz w:val="22"/>
          <w:szCs w:val="22"/>
          <w:lang w:val="de-CH"/>
        </w:rPr>
        <w:t xml:space="preserve">gegründet und ständig weiterentwickelt. Unter kundiger Führung </w:t>
      </w:r>
      <w:r w:rsidR="005A5639">
        <w:rPr>
          <w:rFonts w:ascii="Calibri" w:hAnsi="Calibri"/>
          <w:bCs/>
          <w:sz w:val="22"/>
          <w:szCs w:val="22"/>
          <w:lang w:val="de-CH"/>
        </w:rPr>
        <w:t>besichtigen wir hautnah</w:t>
      </w:r>
      <w:r w:rsidR="004615D9">
        <w:rPr>
          <w:rFonts w:ascii="Calibri" w:hAnsi="Calibri"/>
          <w:bCs/>
          <w:sz w:val="22"/>
          <w:szCs w:val="22"/>
          <w:lang w:val="de-CH"/>
        </w:rPr>
        <w:t xml:space="preserve"> zahlreiche Flugzeuge und </w:t>
      </w:r>
      <w:r w:rsidR="00370D00">
        <w:rPr>
          <w:rFonts w:ascii="Calibri" w:hAnsi="Calibri"/>
          <w:bCs/>
          <w:sz w:val="22"/>
          <w:szCs w:val="22"/>
          <w:lang w:val="de-CH"/>
        </w:rPr>
        <w:t xml:space="preserve">erfahren </w:t>
      </w:r>
      <w:r w:rsidR="004F0766">
        <w:rPr>
          <w:rFonts w:ascii="Calibri" w:hAnsi="Calibri"/>
          <w:bCs/>
          <w:sz w:val="22"/>
          <w:szCs w:val="22"/>
          <w:lang w:val="de-CH"/>
        </w:rPr>
        <w:t>mehr zur Geschichte der Militärfliegerei</w:t>
      </w:r>
      <w:r w:rsidR="004615D9">
        <w:rPr>
          <w:rFonts w:ascii="Calibri" w:hAnsi="Calibri"/>
          <w:bCs/>
          <w:sz w:val="22"/>
          <w:szCs w:val="22"/>
          <w:lang w:val="de-CH"/>
        </w:rPr>
        <w:t>. Im Anschluss</w:t>
      </w:r>
      <w:r w:rsidR="00CB7B4E">
        <w:rPr>
          <w:rFonts w:ascii="Calibri" w:hAnsi="Calibri"/>
          <w:bCs/>
          <w:sz w:val="22"/>
          <w:szCs w:val="22"/>
          <w:lang w:val="de-CH"/>
        </w:rPr>
        <w:t xml:space="preserve"> und vor der Heimreise</w:t>
      </w:r>
      <w:r w:rsidR="004615D9">
        <w:rPr>
          <w:rFonts w:ascii="Calibri" w:hAnsi="Calibri"/>
          <w:bCs/>
          <w:sz w:val="22"/>
          <w:szCs w:val="22"/>
          <w:lang w:val="de-CH"/>
        </w:rPr>
        <w:t xml:space="preserve"> </w:t>
      </w:r>
      <w:r w:rsidR="00CE31CF">
        <w:rPr>
          <w:rFonts w:ascii="Calibri" w:hAnsi="Calibri"/>
          <w:bCs/>
          <w:sz w:val="22"/>
          <w:szCs w:val="22"/>
          <w:lang w:val="de-CH"/>
        </w:rPr>
        <w:t>sind Sie zu einem</w:t>
      </w:r>
      <w:r w:rsidR="00CB7B4E">
        <w:rPr>
          <w:rFonts w:ascii="Calibri" w:hAnsi="Calibri"/>
          <w:bCs/>
          <w:sz w:val="22"/>
          <w:szCs w:val="22"/>
          <w:lang w:val="de-CH"/>
        </w:rPr>
        <w:t xml:space="preserve"> Apéro </w:t>
      </w:r>
      <w:r w:rsidR="00CE31CF">
        <w:rPr>
          <w:rFonts w:ascii="Calibri" w:hAnsi="Calibri"/>
          <w:bCs/>
          <w:sz w:val="22"/>
          <w:szCs w:val="22"/>
          <w:lang w:val="de-CH"/>
        </w:rPr>
        <w:t>eingeladen</w:t>
      </w:r>
      <w:r w:rsidR="001C2738">
        <w:rPr>
          <w:rFonts w:ascii="Calibri" w:hAnsi="Calibri"/>
          <w:bCs/>
          <w:sz w:val="22"/>
          <w:szCs w:val="22"/>
          <w:lang w:val="de-CH"/>
        </w:rPr>
        <w:t>.</w:t>
      </w:r>
      <w:r w:rsidR="000B0CA6">
        <w:rPr>
          <w:rFonts w:ascii="Calibri" w:hAnsi="Calibri"/>
          <w:bCs/>
          <w:sz w:val="22"/>
          <w:szCs w:val="22"/>
          <w:lang w:val="de-CH"/>
        </w:rPr>
        <w:t xml:space="preserve"> </w:t>
      </w:r>
    </w:p>
    <w:p w14:paraId="02EBBAFE" w14:textId="77777777" w:rsidR="00536BC9" w:rsidRDefault="001C2738" w:rsidP="00962691">
      <w:pPr>
        <w:spacing w:after="120"/>
        <w:rPr>
          <w:rFonts w:ascii="Calibri" w:hAnsi="Calibri"/>
          <w:bCs/>
          <w:sz w:val="22"/>
          <w:szCs w:val="22"/>
          <w:lang w:val="de-CH"/>
        </w:rPr>
      </w:pPr>
      <w:r>
        <w:rPr>
          <w:rFonts w:ascii="Calibri" w:hAnsi="Calibri"/>
          <w:bCs/>
          <w:sz w:val="22"/>
          <w:szCs w:val="22"/>
          <w:lang w:val="de-CH"/>
        </w:rPr>
        <w:t>Programm:</w:t>
      </w:r>
    </w:p>
    <w:p w14:paraId="6E57AE7D" w14:textId="0F3A171F" w:rsidR="000E6D84" w:rsidRDefault="001247F2" w:rsidP="00962691">
      <w:pPr>
        <w:spacing w:after="120"/>
        <w:rPr>
          <w:rFonts w:ascii="Calibri" w:hAnsi="Calibri"/>
          <w:bCs/>
          <w:sz w:val="22"/>
          <w:szCs w:val="22"/>
          <w:lang w:val="de-CH"/>
        </w:rPr>
      </w:pPr>
      <w:r>
        <w:rPr>
          <w:rFonts w:ascii="Calibri" w:hAnsi="Calibri"/>
          <w:bCs/>
          <w:sz w:val="22"/>
          <w:szCs w:val="22"/>
          <w:lang w:val="de-CH"/>
        </w:rPr>
        <w:t>13</w:t>
      </w:r>
      <w:r w:rsidR="00C616A0">
        <w:rPr>
          <w:rFonts w:ascii="Calibri" w:hAnsi="Calibri"/>
          <w:bCs/>
          <w:sz w:val="22"/>
          <w:szCs w:val="22"/>
          <w:lang w:val="de-CH"/>
        </w:rPr>
        <w:t xml:space="preserve">00 </w:t>
      </w:r>
      <w:r w:rsidR="00872FC3">
        <w:rPr>
          <w:rFonts w:ascii="Calibri" w:hAnsi="Calibri"/>
          <w:bCs/>
          <w:sz w:val="22"/>
          <w:szCs w:val="22"/>
          <w:lang w:val="de-CH"/>
        </w:rPr>
        <w:t>-</w:t>
      </w:r>
      <w:r w:rsidR="00C616A0">
        <w:rPr>
          <w:rFonts w:ascii="Calibri" w:hAnsi="Calibri"/>
          <w:bCs/>
          <w:sz w:val="22"/>
          <w:szCs w:val="22"/>
          <w:lang w:val="de-CH"/>
        </w:rPr>
        <w:t xml:space="preserve"> 1415</w:t>
      </w:r>
      <w:r w:rsidR="00C616A0">
        <w:rPr>
          <w:rFonts w:ascii="Calibri" w:hAnsi="Calibri"/>
          <w:bCs/>
          <w:sz w:val="22"/>
          <w:szCs w:val="22"/>
          <w:lang w:val="de-CH"/>
        </w:rPr>
        <w:tab/>
      </w:r>
      <w:r w:rsidR="002D27B3">
        <w:rPr>
          <w:rFonts w:ascii="Calibri" w:hAnsi="Calibri"/>
          <w:bCs/>
          <w:sz w:val="22"/>
          <w:szCs w:val="22"/>
          <w:lang w:val="de-CH"/>
        </w:rPr>
        <w:t>Anreise mit PV (Bitte Fahrgruppen organisieren</w:t>
      </w:r>
      <w:r w:rsidR="008A6B2C">
        <w:rPr>
          <w:rFonts w:ascii="Calibri" w:hAnsi="Calibri"/>
          <w:bCs/>
          <w:sz w:val="22"/>
          <w:szCs w:val="22"/>
          <w:lang w:val="de-CH"/>
        </w:rPr>
        <w:t xml:space="preserve"> und freie Plätze melden</w:t>
      </w:r>
      <w:r w:rsidR="002D27B3">
        <w:rPr>
          <w:rFonts w:ascii="Calibri" w:hAnsi="Calibri"/>
          <w:bCs/>
          <w:sz w:val="22"/>
          <w:szCs w:val="22"/>
          <w:lang w:val="de-CH"/>
        </w:rPr>
        <w:t>)</w:t>
      </w:r>
      <w:r w:rsidR="00536BC9">
        <w:rPr>
          <w:rFonts w:ascii="Calibri" w:hAnsi="Calibri"/>
          <w:bCs/>
          <w:sz w:val="22"/>
          <w:szCs w:val="22"/>
          <w:lang w:val="de-CH"/>
        </w:rPr>
        <w:br/>
      </w:r>
      <w:r w:rsidR="00C1522F">
        <w:rPr>
          <w:rFonts w:ascii="Calibri" w:hAnsi="Calibri"/>
          <w:bCs/>
          <w:sz w:val="22"/>
          <w:szCs w:val="22"/>
          <w:lang w:val="de-CH"/>
        </w:rPr>
        <w:t xml:space="preserve">ab </w:t>
      </w:r>
      <w:r w:rsidR="00872FC3" w:rsidRPr="0076690A">
        <w:rPr>
          <w:rFonts w:ascii="Calibri" w:hAnsi="Calibri"/>
          <w:b/>
          <w:sz w:val="22"/>
          <w:szCs w:val="22"/>
          <w:lang w:val="de-CH"/>
        </w:rPr>
        <w:t>1415</w:t>
      </w:r>
      <w:r w:rsidR="00872FC3">
        <w:rPr>
          <w:rFonts w:ascii="Calibri" w:hAnsi="Calibri"/>
          <w:bCs/>
          <w:sz w:val="22"/>
          <w:szCs w:val="22"/>
          <w:lang w:val="de-CH"/>
        </w:rPr>
        <w:t xml:space="preserve"> </w:t>
      </w:r>
      <w:r w:rsidR="009A621B">
        <w:rPr>
          <w:rFonts w:ascii="Calibri" w:hAnsi="Calibri"/>
          <w:bCs/>
          <w:sz w:val="22"/>
          <w:szCs w:val="22"/>
          <w:lang w:val="de-CH"/>
        </w:rPr>
        <w:tab/>
        <w:t>Besammlung vor Eingang Museum C</w:t>
      </w:r>
      <w:r w:rsidR="005F233D">
        <w:rPr>
          <w:rFonts w:ascii="Calibri" w:hAnsi="Calibri"/>
          <w:bCs/>
          <w:sz w:val="22"/>
          <w:szCs w:val="22"/>
          <w:lang w:val="de-CH"/>
        </w:rPr>
        <w:t>LIN D’AILES</w:t>
      </w:r>
      <w:r w:rsidR="00A0020C">
        <w:rPr>
          <w:rFonts w:ascii="Calibri" w:hAnsi="Calibri"/>
          <w:bCs/>
          <w:sz w:val="22"/>
          <w:szCs w:val="22"/>
          <w:lang w:val="de-CH"/>
        </w:rPr>
        <w:t xml:space="preserve"> </w:t>
      </w:r>
      <w:r w:rsidR="004446AC">
        <w:rPr>
          <w:rFonts w:ascii="Calibri" w:hAnsi="Calibri"/>
          <w:bCs/>
          <w:sz w:val="22"/>
          <w:szCs w:val="22"/>
          <w:lang w:val="de-CH"/>
        </w:rPr>
        <w:t>/ Anmeldung</w:t>
      </w:r>
      <w:r w:rsidR="00536BC9">
        <w:rPr>
          <w:rFonts w:ascii="Calibri" w:hAnsi="Calibri"/>
          <w:bCs/>
          <w:sz w:val="22"/>
          <w:szCs w:val="22"/>
          <w:lang w:val="de-CH"/>
        </w:rPr>
        <w:br/>
      </w:r>
      <w:r w:rsidR="005F233D">
        <w:rPr>
          <w:rFonts w:ascii="Calibri" w:hAnsi="Calibri"/>
          <w:bCs/>
          <w:sz w:val="22"/>
          <w:szCs w:val="22"/>
          <w:lang w:val="de-CH"/>
        </w:rPr>
        <w:t>14</w:t>
      </w:r>
      <w:r w:rsidR="00935259">
        <w:rPr>
          <w:rFonts w:ascii="Calibri" w:hAnsi="Calibri"/>
          <w:bCs/>
          <w:sz w:val="22"/>
          <w:szCs w:val="22"/>
          <w:lang w:val="de-CH"/>
        </w:rPr>
        <w:t>30</w:t>
      </w:r>
      <w:r w:rsidR="00935259">
        <w:rPr>
          <w:rFonts w:ascii="Calibri" w:hAnsi="Calibri"/>
          <w:bCs/>
          <w:sz w:val="22"/>
          <w:szCs w:val="22"/>
          <w:lang w:val="de-CH"/>
        </w:rPr>
        <w:tab/>
      </w:r>
      <w:r w:rsidR="00935259">
        <w:rPr>
          <w:rFonts w:ascii="Calibri" w:hAnsi="Calibri"/>
          <w:bCs/>
          <w:sz w:val="22"/>
          <w:szCs w:val="22"/>
          <w:lang w:val="de-CH"/>
        </w:rPr>
        <w:tab/>
        <w:t>Beginn des geführten Museumsbesuches</w:t>
      </w:r>
      <w:r w:rsidR="000333E2">
        <w:rPr>
          <w:rFonts w:ascii="Calibri" w:hAnsi="Calibri"/>
          <w:bCs/>
          <w:sz w:val="22"/>
          <w:szCs w:val="22"/>
          <w:lang w:val="de-CH"/>
        </w:rPr>
        <w:t xml:space="preserve"> (Dauer ca</w:t>
      </w:r>
      <w:r w:rsidR="006A3FF6">
        <w:rPr>
          <w:rFonts w:ascii="Calibri" w:hAnsi="Calibri"/>
          <w:bCs/>
          <w:sz w:val="22"/>
          <w:szCs w:val="22"/>
          <w:lang w:val="de-CH"/>
        </w:rPr>
        <w:t>.</w:t>
      </w:r>
      <w:r w:rsidR="000333E2">
        <w:rPr>
          <w:rFonts w:ascii="Calibri" w:hAnsi="Calibri"/>
          <w:bCs/>
          <w:sz w:val="22"/>
          <w:szCs w:val="22"/>
          <w:lang w:val="de-CH"/>
        </w:rPr>
        <w:t xml:space="preserve"> 90’)</w:t>
      </w:r>
      <w:r w:rsidR="00536BC9">
        <w:rPr>
          <w:rFonts w:ascii="Calibri" w:hAnsi="Calibri"/>
          <w:bCs/>
          <w:sz w:val="22"/>
          <w:szCs w:val="22"/>
          <w:lang w:val="de-CH"/>
        </w:rPr>
        <w:br/>
      </w:r>
      <w:r w:rsidR="00EE5590">
        <w:rPr>
          <w:rFonts w:ascii="Calibri" w:hAnsi="Calibri"/>
          <w:bCs/>
          <w:sz w:val="22"/>
          <w:szCs w:val="22"/>
          <w:lang w:val="de-CH"/>
        </w:rPr>
        <w:t>1600</w:t>
      </w:r>
      <w:r w:rsidR="00EE5590">
        <w:rPr>
          <w:rFonts w:ascii="Calibri" w:hAnsi="Calibri"/>
          <w:bCs/>
          <w:sz w:val="22"/>
          <w:szCs w:val="22"/>
          <w:lang w:val="de-CH"/>
        </w:rPr>
        <w:tab/>
      </w:r>
      <w:r w:rsidR="00EE5590">
        <w:rPr>
          <w:rFonts w:ascii="Calibri" w:hAnsi="Calibri"/>
          <w:bCs/>
          <w:sz w:val="22"/>
          <w:szCs w:val="22"/>
          <w:lang w:val="de-CH"/>
        </w:rPr>
        <w:tab/>
        <w:t xml:space="preserve">Apéro </w:t>
      </w:r>
      <w:r w:rsidR="006B6575">
        <w:rPr>
          <w:rFonts w:ascii="Calibri" w:hAnsi="Calibri"/>
          <w:bCs/>
          <w:sz w:val="22"/>
          <w:szCs w:val="22"/>
          <w:lang w:val="de-CH"/>
        </w:rPr>
        <w:t>und Gespräche</w:t>
      </w:r>
      <w:r w:rsidR="00536BC9">
        <w:rPr>
          <w:rFonts w:ascii="Calibri" w:hAnsi="Calibri"/>
          <w:bCs/>
          <w:sz w:val="22"/>
          <w:szCs w:val="22"/>
          <w:lang w:val="de-CH"/>
        </w:rPr>
        <w:br/>
      </w:r>
      <w:r w:rsidR="000E6D84">
        <w:rPr>
          <w:rFonts w:ascii="Calibri" w:hAnsi="Calibri"/>
          <w:bCs/>
          <w:sz w:val="22"/>
          <w:szCs w:val="22"/>
          <w:lang w:val="de-CH"/>
        </w:rPr>
        <w:t>1700</w:t>
      </w:r>
      <w:r w:rsidR="000E6D84">
        <w:rPr>
          <w:rFonts w:ascii="Calibri" w:hAnsi="Calibri"/>
          <w:bCs/>
          <w:sz w:val="22"/>
          <w:szCs w:val="22"/>
          <w:lang w:val="de-CH"/>
        </w:rPr>
        <w:tab/>
      </w:r>
      <w:r w:rsidR="000E6D84">
        <w:rPr>
          <w:rFonts w:ascii="Calibri" w:hAnsi="Calibri"/>
          <w:bCs/>
          <w:sz w:val="22"/>
          <w:szCs w:val="22"/>
          <w:lang w:val="de-CH"/>
        </w:rPr>
        <w:tab/>
      </w:r>
      <w:r w:rsidR="00201920">
        <w:rPr>
          <w:rFonts w:ascii="Calibri" w:hAnsi="Calibri"/>
          <w:bCs/>
          <w:sz w:val="22"/>
          <w:szCs w:val="22"/>
          <w:lang w:val="de-CH"/>
        </w:rPr>
        <w:t>Museumsschliessung</w:t>
      </w:r>
      <w:r w:rsidR="000E6D84">
        <w:rPr>
          <w:rFonts w:ascii="Calibri" w:hAnsi="Calibri"/>
          <w:bCs/>
          <w:sz w:val="22"/>
          <w:szCs w:val="22"/>
          <w:lang w:val="de-CH"/>
        </w:rPr>
        <w:t xml:space="preserve"> / </w:t>
      </w:r>
      <w:r w:rsidR="006A3FF6">
        <w:rPr>
          <w:rFonts w:ascii="Calibri" w:hAnsi="Calibri"/>
          <w:bCs/>
          <w:sz w:val="22"/>
          <w:szCs w:val="22"/>
          <w:lang w:val="de-CH"/>
        </w:rPr>
        <w:t xml:space="preserve">individuelle </w:t>
      </w:r>
      <w:r w:rsidR="000E6D84">
        <w:rPr>
          <w:rFonts w:ascii="Calibri" w:hAnsi="Calibri"/>
          <w:bCs/>
          <w:sz w:val="22"/>
          <w:szCs w:val="22"/>
          <w:lang w:val="de-CH"/>
        </w:rPr>
        <w:t>Heimreise</w:t>
      </w:r>
    </w:p>
    <w:p w14:paraId="11476B04" w14:textId="77777777" w:rsidR="00536BC9" w:rsidRPr="00126168" w:rsidRDefault="00536BC9" w:rsidP="00536BC9">
      <w:pPr>
        <w:spacing w:after="120"/>
        <w:rPr>
          <w:rFonts w:ascii="Calibri" w:hAnsi="Calibri" w:cs="Calibri"/>
          <w:bCs/>
          <w:sz w:val="22"/>
          <w:szCs w:val="22"/>
          <w:lang w:val="de-CH"/>
        </w:rPr>
      </w:pPr>
      <w:r w:rsidRPr="00126168">
        <w:rPr>
          <w:rFonts w:ascii="Calibri" w:hAnsi="Calibri" w:cs="Calibri"/>
          <w:bCs/>
          <w:sz w:val="22"/>
          <w:szCs w:val="22"/>
          <w:lang w:val="de-CH"/>
        </w:rPr>
        <w:t xml:space="preserve">Herzliche Grüsse </w:t>
      </w:r>
    </w:p>
    <w:p w14:paraId="74237D82" w14:textId="6BBEAB2C" w:rsidR="005A42C2" w:rsidRPr="000F005B" w:rsidRDefault="00536BC9" w:rsidP="00962691">
      <w:pPr>
        <w:spacing w:after="120"/>
        <w:rPr>
          <w:rFonts w:ascii="Calibri" w:hAnsi="Calibri" w:cs="Calibri"/>
          <w:b/>
          <w:sz w:val="22"/>
          <w:szCs w:val="22"/>
          <w:lang w:val="de-CH"/>
        </w:rPr>
      </w:pPr>
      <w:r w:rsidRPr="00126168">
        <w:rPr>
          <w:rFonts w:ascii="Calibri" w:hAnsi="Calibri" w:cs="Calibri"/>
          <w:bCs/>
          <w:sz w:val="22"/>
          <w:szCs w:val="22"/>
          <w:lang w:val="de-CH"/>
        </w:rPr>
        <w:t>Ihr TNG-Vorstand</w:t>
      </w:r>
      <w:r w:rsidRPr="00126168">
        <w:rPr>
          <w:rFonts w:ascii="Calibri" w:hAnsi="Calibri" w:cs="Calibri"/>
          <w:b/>
          <w:sz w:val="22"/>
          <w:szCs w:val="22"/>
          <w:lang w:val="de-CH"/>
        </w:rPr>
        <w:t xml:space="preserve"> </w:t>
      </w:r>
    </w:p>
    <w:p w14:paraId="7F24DCB0" w14:textId="77777777" w:rsidR="006A3FF6" w:rsidRDefault="006A3FF6" w:rsidP="00962691">
      <w:pPr>
        <w:spacing w:after="120"/>
        <w:rPr>
          <w:rFonts w:ascii="Calibri" w:hAnsi="Calibri" w:cs="Calibri"/>
          <w:sz w:val="22"/>
          <w:szCs w:val="22"/>
        </w:rPr>
      </w:pPr>
    </w:p>
    <w:p w14:paraId="22DE8088" w14:textId="5B0237D5" w:rsidR="00962691" w:rsidRDefault="00962691" w:rsidP="00962691">
      <w:pPr>
        <w:spacing w:after="120"/>
        <w:rPr>
          <w:rFonts w:ascii="Calibri" w:hAnsi="Calibri" w:cs="Calibri"/>
          <w:sz w:val="22"/>
          <w:szCs w:val="22"/>
        </w:rPr>
      </w:pPr>
      <w:r w:rsidRPr="00126168">
        <w:rPr>
          <w:rFonts w:ascii="Calibri" w:hAnsi="Calibri" w:cs="Calibri"/>
          <w:sz w:val="22"/>
          <w:szCs w:val="22"/>
        </w:rPr>
        <w:t xml:space="preserve">Anmeldung bitte bis </w:t>
      </w:r>
      <w:r w:rsidRPr="00126168">
        <w:rPr>
          <w:rFonts w:ascii="Calibri" w:hAnsi="Calibri" w:cs="Calibri"/>
          <w:b/>
          <w:bCs/>
          <w:sz w:val="22"/>
          <w:szCs w:val="22"/>
        </w:rPr>
        <w:t xml:space="preserve">spätestens </w:t>
      </w:r>
      <w:proofErr w:type="gramStart"/>
      <w:r w:rsidR="00474695">
        <w:rPr>
          <w:rFonts w:ascii="Calibri" w:hAnsi="Calibri" w:cs="Calibri"/>
          <w:b/>
          <w:bCs/>
          <w:sz w:val="22"/>
          <w:szCs w:val="22"/>
        </w:rPr>
        <w:t>Montag</w:t>
      </w:r>
      <w:proofErr w:type="gramEnd"/>
      <w:r w:rsidR="00474695">
        <w:rPr>
          <w:rFonts w:ascii="Calibri" w:hAnsi="Calibri" w:cs="Calibri"/>
          <w:b/>
          <w:bCs/>
          <w:sz w:val="22"/>
          <w:szCs w:val="22"/>
        </w:rPr>
        <w:t xml:space="preserve"> 11</w:t>
      </w:r>
      <w:r w:rsidRPr="00126168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474695">
        <w:rPr>
          <w:rFonts w:ascii="Calibri" w:hAnsi="Calibri" w:cs="Calibri"/>
          <w:b/>
          <w:bCs/>
          <w:sz w:val="22"/>
          <w:szCs w:val="22"/>
        </w:rPr>
        <w:t>August</w:t>
      </w:r>
      <w:r w:rsidRPr="00126168">
        <w:rPr>
          <w:rFonts w:ascii="Calibri" w:hAnsi="Calibri" w:cs="Calibri"/>
          <w:b/>
          <w:bCs/>
          <w:sz w:val="22"/>
          <w:szCs w:val="22"/>
        </w:rPr>
        <w:t xml:space="preserve"> 202</w:t>
      </w:r>
      <w:r w:rsidR="00474695">
        <w:rPr>
          <w:rFonts w:ascii="Calibri" w:hAnsi="Calibri" w:cs="Calibri"/>
          <w:b/>
          <w:bCs/>
          <w:sz w:val="22"/>
          <w:szCs w:val="22"/>
        </w:rPr>
        <w:t>5</w:t>
      </w:r>
      <w:r w:rsidRPr="00126168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26168">
        <w:rPr>
          <w:rFonts w:ascii="Calibri" w:hAnsi="Calibri" w:cs="Calibri"/>
          <w:sz w:val="22"/>
          <w:szCs w:val="22"/>
        </w:rPr>
        <w:t>an Monika Spiess, Schützengasse 40, 2502 Biel</w:t>
      </w:r>
      <w:r w:rsidR="000F005B">
        <w:rPr>
          <w:rFonts w:ascii="Calibri" w:hAnsi="Calibri" w:cs="Calibri"/>
          <w:sz w:val="22"/>
          <w:szCs w:val="22"/>
        </w:rPr>
        <w:t>.</w:t>
      </w:r>
      <w:r w:rsidR="00095222">
        <w:rPr>
          <w:rFonts w:ascii="Calibri" w:hAnsi="Calibri" w:cs="Calibri"/>
          <w:sz w:val="22"/>
          <w:szCs w:val="22"/>
        </w:rPr>
        <w:t xml:space="preserve"> Die Teilnehmerzahl ist auf 20 Personen beschränkt (Priorität nach Eingang der Anmeldungen</w:t>
      </w:r>
      <w:r w:rsidR="0020748A">
        <w:rPr>
          <w:rFonts w:ascii="Calibri" w:hAnsi="Calibri" w:cs="Calibri"/>
          <w:sz w:val="22"/>
          <w:szCs w:val="22"/>
        </w:rPr>
        <w:t>).</w:t>
      </w:r>
      <w:r w:rsidR="000F005B">
        <w:rPr>
          <w:rFonts w:ascii="Calibri" w:hAnsi="Calibri" w:cs="Calibri"/>
          <w:sz w:val="22"/>
          <w:szCs w:val="22"/>
        </w:rPr>
        <w:br/>
      </w:r>
      <w:proofErr w:type="gramStart"/>
      <w:r w:rsidRPr="00126168">
        <w:rPr>
          <w:rFonts w:ascii="Calibri" w:hAnsi="Calibri" w:cs="Calibri"/>
          <w:sz w:val="22"/>
          <w:szCs w:val="22"/>
        </w:rPr>
        <w:t>Email</w:t>
      </w:r>
      <w:proofErr w:type="gramEnd"/>
      <w:r w:rsidRPr="00126168">
        <w:rPr>
          <w:rFonts w:ascii="Calibri" w:hAnsi="Calibri" w:cs="Calibri"/>
          <w:sz w:val="22"/>
          <w:szCs w:val="22"/>
        </w:rPr>
        <w:t xml:space="preserve">:   </w:t>
      </w:r>
      <w:hyperlink r:id="rId12" w:history="1">
        <w:r w:rsidRPr="00126168">
          <w:rPr>
            <w:rStyle w:val="Hyperlink"/>
            <w:rFonts w:ascii="Calibri" w:hAnsi="Calibri" w:cs="Calibri"/>
            <w:sz w:val="22"/>
            <w:szCs w:val="22"/>
          </w:rPr>
          <w:t>monikaspiess@bluewin.ch</w:t>
        </w:r>
      </w:hyperlink>
      <w:r w:rsidRPr="00126168">
        <w:rPr>
          <w:rFonts w:ascii="Calibri" w:hAnsi="Calibri" w:cs="Calibri"/>
          <w:sz w:val="22"/>
          <w:szCs w:val="22"/>
        </w:rPr>
        <w:t>.</w:t>
      </w:r>
    </w:p>
    <w:p w14:paraId="3D4FA0B9" w14:textId="77777777" w:rsidR="00962691" w:rsidRPr="00126168" w:rsidRDefault="00962691" w:rsidP="00962691">
      <w:pPr>
        <w:spacing w:after="120"/>
        <w:rPr>
          <w:rFonts w:ascii="Calibri" w:hAnsi="Calibri" w:cs="Calibri"/>
          <w:sz w:val="22"/>
          <w:szCs w:val="22"/>
        </w:rPr>
      </w:pPr>
      <w:r w:rsidRPr="00126168">
        <w:rPr>
          <w:rFonts w:ascii="Calibri" w:hAnsi="Calibri" w:cs="Calibri"/>
          <w:sz w:val="22"/>
          <w:szCs w:val="22"/>
        </w:rPr>
        <w:t xml:space="preserve">___________________________________________________________________  </w:t>
      </w:r>
    </w:p>
    <w:p w14:paraId="32D5C03C" w14:textId="06310BA6" w:rsidR="00962691" w:rsidRPr="00126168" w:rsidRDefault="00962691" w:rsidP="00962691">
      <w:pPr>
        <w:spacing w:after="120"/>
        <w:rPr>
          <w:rFonts w:ascii="Calibri" w:hAnsi="Calibri" w:cs="Calibri"/>
          <w:sz w:val="22"/>
          <w:szCs w:val="22"/>
        </w:rPr>
      </w:pPr>
      <w:r w:rsidRPr="00126168">
        <w:rPr>
          <w:rFonts w:ascii="Calibri" w:hAnsi="Calibri" w:cs="Calibri"/>
          <w:sz w:val="22"/>
          <w:szCs w:val="22"/>
        </w:rPr>
        <w:t xml:space="preserve">TNG Besuch </w:t>
      </w:r>
      <w:r w:rsidR="00D85CA3" w:rsidRPr="00D85CA3">
        <w:rPr>
          <w:rFonts w:ascii="Calibri" w:hAnsi="Calibri" w:cs="Calibri"/>
          <w:sz w:val="22"/>
          <w:szCs w:val="22"/>
        </w:rPr>
        <w:t>Museum «CLIN D’AILES»</w:t>
      </w:r>
      <w:r w:rsidR="00D85CA3">
        <w:rPr>
          <w:rFonts w:ascii="Calibri" w:hAnsi="Calibri" w:cs="Calibri"/>
          <w:sz w:val="22"/>
          <w:szCs w:val="22"/>
        </w:rPr>
        <w:t xml:space="preserve"> Payerne 27</w:t>
      </w:r>
      <w:r w:rsidRPr="00126168">
        <w:rPr>
          <w:rFonts w:ascii="Calibri" w:hAnsi="Calibri" w:cs="Calibri"/>
          <w:sz w:val="22"/>
          <w:szCs w:val="22"/>
        </w:rPr>
        <w:t xml:space="preserve">. </w:t>
      </w:r>
      <w:r w:rsidR="00D85CA3">
        <w:rPr>
          <w:rFonts w:ascii="Calibri" w:hAnsi="Calibri" w:cs="Calibri"/>
          <w:sz w:val="22"/>
          <w:szCs w:val="22"/>
        </w:rPr>
        <w:t>August 2025</w:t>
      </w:r>
    </w:p>
    <w:p w14:paraId="272ACA0E" w14:textId="68C2747A" w:rsidR="00962691" w:rsidRPr="00962691" w:rsidRDefault="00962691" w:rsidP="00962691">
      <w:pPr>
        <w:spacing w:after="120"/>
        <w:rPr>
          <w:rFonts w:ascii="Calibri" w:hAnsi="Calibri" w:cs="Calibri"/>
          <w:sz w:val="22"/>
          <w:szCs w:val="22"/>
        </w:rPr>
      </w:pPr>
      <w:r w:rsidRPr="00126168">
        <w:rPr>
          <w:rFonts w:ascii="Calibri" w:hAnsi="Calibri" w:cs="Calibri"/>
          <w:sz w:val="22"/>
          <w:szCs w:val="22"/>
        </w:rPr>
        <w:t xml:space="preserve">Vorname/Name: </w:t>
      </w:r>
      <w:r w:rsidR="005A42C2">
        <w:rPr>
          <w:rFonts w:ascii="Calibri" w:hAnsi="Calibri" w:cs="Calibri"/>
          <w:sz w:val="22"/>
          <w:szCs w:val="22"/>
        </w:rPr>
        <w:t>………………………………….</w:t>
      </w:r>
      <w:r w:rsidRPr="00126168">
        <w:rPr>
          <w:rFonts w:ascii="Calibri" w:hAnsi="Calibri" w:cs="Calibri"/>
          <w:sz w:val="22"/>
          <w:szCs w:val="22"/>
        </w:rPr>
        <w:t xml:space="preserve"> /</w:t>
      </w:r>
      <w:r w:rsidR="005A42C2">
        <w:rPr>
          <w:rFonts w:ascii="Calibri" w:hAnsi="Calibri" w:cs="Calibri"/>
          <w:sz w:val="22"/>
          <w:szCs w:val="22"/>
        </w:rPr>
        <w:t>…………………………………….</w:t>
      </w:r>
      <w:r w:rsidRPr="00126168">
        <w:rPr>
          <w:rFonts w:ascii="Calibri" w:hAnsi="Calibri" w:cs="Calibri"/>
          <w:sz w:val="22"/>
          <w:szCs w:val="22"/>
        </w:rPr>
        <w:t xml:space="preserve">              </w:t>
      </w:r>
      <w:r w:rsidR="005A42C2">
        <w:rPr>
          <w:rFonts w:ascii="Calibri" w:hAnsi="Calibri" w:cs="Calibri"/>
          <w:sz w:val="22"/>
          <w:szCs w:val="22"/>
        </w:rPr>
        <w:br/>
      </w:r>
      <w:r w:rsidRPr="00126168">
        <w:rPr>
          <w:rFonts w:ascii="Calibri" w:hAnsi="Calibri" w:cs="Calibri"/>
          <w:sz w:val="22"/>
          <w:szCs w:val="22"/>
        </w:rPr>
        <w:t xml:space="preserve">Anz. Personen </w:t>
      </w:r>
      <w:proofErr w:type="gramStart"/>
      <w:r w:rsidRPr="00126168">
        <w:rPr>
          <w:rFonts w:ascii="Calibri" w:hAnsi="Calibri" w:cs="Calibri"/>
          <w:sz w:val="22"/>
          <w:szCs w:val="22"/>
        </w:rPr>
        <w:t xml:space="preserve">Besuch </w:t>
      </w:r>
      <w:r w:rsidR="0096399A">
        <w:rPr>
          <w:rFonts w:ascii="Calibri" w:hAnsi="Calibri" w:cs="Calibri"/>
          <w:sz w:val="22"/>
          <w:szCs w:val="22"/>
        </w:rPr>
        <w:t xml:space="preserve"> …</w:t>
      </w:r>
      <w:proofErr w:type="gramEnd"/>
      <w:r w:rsidR="0096399A">
        <w:rPr>
          <w:rFonts w:ascii="Calibri" w:hAnsi="Calibri" w:cs="Calibri"/>
          <w:sz w:val="22"/>
          <w:szCs w:val="22"/>
        </w:rPr>
        <w:t>……….</w:t>
      </w:r>
      <w:r w:rsidR="0096399A">
        <w:rPr>
          <w:rFonts w:ascii="Calibri" w:hAnsi="Calibri" w:cs="Calibri"/>
          <w:sz w:val="22"/>
          <w:szCs w:val="22"/>
        </w:rPr>
        <w:tab/>
      </w:r>
      <w:r w:rsidR="0096399A">
        <w:rPr>
          <w:rFonts w:ascii="Calibri" w:hAnsi="Calibri" w:cs="Calibri"/>
          <w:sz w:val="22"/>
          <w:szCs w:val="22"/>
        </w:rPr>
        <w:tab/>
        <w:t>An</w:t>
      </w:r>
      <w:r w:rsidR="00241B2F">
        <w:rPr>
          <w:rFonts w:ascii="Calibri" w:hAnsi="Calibri" w:cs="Calibri"/>
          <w:sz w:val="22"/>
          <w:szCs w:val="22"/>
        </w:rPr>
        <w:t xml:space="preserve">z Personen </w:t>
      </w:r>
      <w:r w:rsidRPr="00126168">
        <w:rPr>
          <w:rFonts w:ascii="Calibri" w:hAnsi="Calibri" w:cs="Calibri"/>
          <w:sz w:val="22"/>
          <w:szCs w:val="22"/>
        </w:rPr>
        <w:t xml:space="preserve">Apéro:  </w:t>
      </w:r>
      <w:r w:rsidR="00241B2F">
        <w:rPr>
          <w:rFonts w:ascii="Calibri" w:hAnsi="Calibri" w:cs="Calibri"/>
          <w:sz w:val="22"/>
          <w:szCs w:val="22"/>
        </w:rPr>
        <w:t>………….</w:t>
      </w:r>
    </w:p>
    <w:p w14:paraId="43F704C7" w14:textId="5FE66CFE" w:rsidR="006D324D" w:rsidRDefault="00962691" w:rsidP="00962691">
      <w:pPr>
        <w:spacing w:after="120"/>
        <w:rPr>
          <w:rFonts w:ascii="Calibri" w:hAnsi="Calibri" w:cs="Calibri"/>
          <w:sz w:val="22"/>
          <w:szCs w:val="22"/>
        </w:rPr>
      </w:pPr>
      <w:r w:rsidRPr="00126168">
        <w:rPr>
          <w:rFonts w:ascii="Calibri" w:hAnsi="Calibri" w:cs="Calibri"/>
          <w:sz w:val="22"/>
          <w:szCs w:val="22"/>
        </w:rPr>
        <w:t xml:space="preserve">Ich komme mit dem Auto und </w:t>
      </w:r>
      <w:r w:rsidR="00241B2F">
        <w:rPr>
          <w:rFonts w:ascii="Calibri" w:hAnsi="Calibri" w:cs="Calibri"/>
          <w:sz w:val="22"/>
          <w:szCs w:val="22"/>
        </w:rPr>
        <w:t>h</w:t>
      </w:r>
      <w:r w:rsidR="00EA13C6">
        <w:rPr>
          <w:rFonts w:ascii="Calibri" w:hAnsi="Calibri" w:cs="Calibri"/>
          <w:sz w:val="22"/>
          <w:szCs w:val="22"/>
        </w:rPr>
        <w:t>ätte noch …… freie Plätze</w:t>
      </w:r>
      <w:r w:rsidR="005A42C2">
        <w:rPr>
          <w:rFonts w:ascii="Calibri" w:hAnsi="Calibri" w:cs="Calibri"/>
          <w:sz w:val="22"/>
          <w:szCs w:val="22"/>
        </w:rPr>
        <w:t>.</w:t>
      </w:r>
      <w:r w:rsidR="005A42C2" w:rsidRPr="00126168">
        <w:rPr>
          <w:rFonts w:ascii="Calibri" w:hAnsi="Calibri" w:cs="Calibri"/>
          <w:sz w:val="22"/>
          <w:szCs w:val="22"/>
        </w:rPr>
        <w:t xml:space="preserve"> </w:t>
      </w:r>
      <w:r w:rsidRPr="00126168">
        <w:rPr>
          <w:rFonts w:ascii="Calibri" w:hAnsi="Calibri" w:cs="Calibri"/>
          <w:sz w:val="22"/>
          <w:szCs w:val="22"/>
        </w:rPr>
        <w:br/>
        <w:t xml:space="preserve">___________________________________________________________________  </w:t>
      </w:r>
    </w:p>
    <w:p w14:paraId="25E3F6B1" w14:textId="77777777" w:rsidR="00A52EE5" w:rsidRDefault="00A52EE5" w:rsidP="00962691">
      <w:pPr>
        <w:spacing w:after="120"/>
        <w:rPr>
          <w:rFonts w:ascii="Calibri" w:hAnsi="Calibri" w:cs="Calibri"/>
          <w:sz w:val="22"/>
          <w:szCs w:val="22"/>
        </w:rPr>
      </w:pPr>
    </w:p>
    <w:p w14:paraId="446EF902" w14:textId="77777777" w:rsidR="00A52EE5" w:rsidRDefault="00A52EE5" w:rsidP="00962691">
      <w:pPr>
        <w:spacing w:after="120"/>
        <w:rPr>
          <w:rFonts w:ascii="Calibri" w:hAnsi="Calibri" w:cs="Calibri"/>
          <w:sz w:val="22"/>
          <w:szCs w:val="22"/>
        </w:rPr>
      </w:pPr>
    </w:p>
    <w:p w14:paraId="0F0EAC2E" w14:textId="3DA1941E" w:rsidR="0021248F" w:rsidRPr="00DD602F" w:rsidRDefault="0021248F" w:rsidP="00962691">
      <w:pPr>
        <w:spacing w:after="120"/>
        <w:rPr>
          <w:rFonts w:ascii="Calibri" w:hAnsi="Calibri" w:cs="Calibri"/>
          <w:b/>
          <w:bCs/>
          <w:sz w:val="36"/>
          <w:szCs w:val="36"/>
        </w:rPr>
      </w:pPr>
      <w:r w:rsidRPr="00096C23">
        <w:rPr>
          <w:rFonts w:ascii="Calibri" w:hAnsi="Calibri" w:cs="Calibri"/>
          <w:b/>
          <w:bCs/>
          <w:sz w:val="36"/>
          <w:szCs w:val="36"/>
        </w:rPr>
        <w:t>Information zur Anreise</w:t>
      </w:r>
      <w:r w:rsidR="005C0815" w:rsidRPr="00096C23">
        <w:rPr>
          <w:rFonts w:ascii="Calibri" w:hAnsi="Calibri" w:cs="Calibri"/>
          <w:b/>
          <w:bCs/>
          <w:sz w:val="36"/>
          <w:szCs w:val="36"/>
        </w:rPr>
        <w:t>:</w:t>
      </w:r>
    </w:p>
    <w:p w14:paraId="02AA72FF" w14:textId="1D3D606A" w:rsidR="005C0815" w:rsidRDefault="0021248F" w:rsidP="00962691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Bitte in Fahrgruppen organisieren und allenfalls freie Plätze </w:t>
      </w:r>
      <w:r w:rsidR="005C0815">
        <w:rPr>
          <w:rFonts w:ascii="Calibri" w:hAnsi="Calibri" w:cs="Calibri"/>
          <w:sz w:val="22"/>
          <w:szCs w:val="22"/>
        </w:rPr>
        <w:t>mit der Anmeldung an unser Sekretariat melden.</w:t>
      </w:r>
    </w:p>
    <w:p w14:paraId="050350CE" w14:textId="59155B09" w:rsidR="00096C23" w:rsidRPr="006D0477" w:rsidRDefault="00096C23" w:rsidP="0096269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 w:rsidRPr="006D0477">
        <w:rPr>
          <w:rFonts w:ascii="Calibri" w:hAnsi="Calibri" w:cs="Calibri"/>
          <w:b/>
          <w:bCs/>
          <w:sz w:val="22"/>
          <w:szCs w:val="22"/>
        </w:rPr>
        <w:t>Anfahrt Militärflugplatz Payerne</w:t>
      </w:r>
      <w:r w:rsidR="00704EA7">
        <w:rPr>
          <w:rFonts w:ascii="Calibri" w:hAnsi="Calibri" w:cs="Calibri"/>
          <w:b/>
          <w:bCs/>
          <w:sz w:val="22"/>
          <w:szCs w:val="22"/>
        </w:rPr>
        <w:t xml:space="preserve"> (Fahrzeit </w:t>
      </w:r>
      <w:r w:rsidR="006C0788">
        <w:rPr>
          <w:rFonts w:ascii="Calibri" w:hAnsi="Calibri" w:cs="Calibri"/>
          <w:b/>
          <w:bCs/>
          <w:sz w:val="22"/>
          <w:szCs w:val="22"/>
        </w:rPr>
        <w:t xml:space="preserve">ca. </w:t>
      </w:r>
      <w:r w:rsidR="005F4429">
        <w:rPr>
          <w:rFonts w:ascii="Calibri" w:hAnsi="Calibri" w:cs="Calibri"/>
          <w:b/>
          <w:bCs/>
          <w:sz w:val="22"/>
          <w:szCs w:val="22"/>
        </w:rPr>
        <w:t>1h)</w:t>
      </w:r>
      <w:r w:rsidRPr="006D0477">
        <w:rPr>
          <w:rFonts w:ascii="Calibri" w:hAnsi="Calibri" w:cs="Calibri"/>
          <w:b/>
          <w:bCs/>
          <w:sz w:val="22"/>
          <w:szCs w:val="22"/>
        </w:rPr>
        <w:t>:</w:t>
      </w:r>
      <w:r w:rsidR="00704EA7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0CEB43AE" w14:textId="68F0A736" w:rsidR="005C0815" w:rsidRDefault="00704EA7" w:rsidP="00962691">
      <w:pPr>
        <w:spacing w:after="120"/>
        <w:rPr>
          <w:rFonts w:ascii="Calibri" w:hAnsi="Calibri" w:cs="Calibri"/>
          <w:sz w:val="22"/>
          <w:szCs w:val="22"/>
        </w:rPr>
      </w:pPr>
      <w:r w:rsidRPr="00704EA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80404A9" wp14:editId="02D3F5C4">
            <wp:extent cx="4335473" cy="3167482"/>
            <wp:effectExtent l="0" t="0" r="8255" b="0"/>
            <wp:docPr id="1748541923" name="Grafik 1" descr="Ein Bild, das Text, Karte, Atla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41923" name="Grafik 1" descr="Ein Bild, das Text, Karte, Atlas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091" cy="31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0B68" w14:textId="77777777" w:rsidR="005F4429" w:rsidRDefault="005F4429" w:rsidP="00962691">
      <w:pPr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0D7C0758" w14:textId="734BABF7" w:rsidR="005C0815" w:rsidRPr="00A75F22" w:rsidRDefault="00DD602F" w:rsidP="0096269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3C2C0" wp14:editId="58AC2A1E">
                <wp:simplePos x="0" y="0"/>
                <wp:positionH relativeFrom="column">
                  <wp:posOffset>828885</wp:posOffset>
                </wp:positionH>
                <wp:positionV relativeFrom="paragraph">
                  <wp:posOffset>27884</wp:posOffset>
                </wp:positionV>
                <wp:extent cx="160773" cy="155750"/>
                <wp:effectExtent l="19050" t="19050" r="29845" b="34925"/>
                <wp:wrapNone/>
                <wp:docPr id="366362395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3" cy="155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CE98B" id="Ellipse 1" o:spid="_x0000_s1026" style="position:absolute;margin-left:65.25pt;margin-top:2.2pt;width:12.65pt;height:1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" filled="f" strokecolor="#ffc000" strokeweight="4.5pt">
                <v:stroke joinstyle="miter"/>
              </v:oval>
            </w:pict>
          </mc:Fallback>
        </mc:AlternateContent>
      </w:r>
      <w:r w:rsidR="00A75F22">
        <w:rPr>
          <w:rFonts w:ascii="Calibri" w:hAnsi="Calibri" w:cs="Calibri"/>
          <w:b/>
          <w:bCs/>
          <w:sz w:val="22"/>
          <w:szCs w:val="22"/>
        </w:rPr>
        <w:t>Besammlung</w:t>
      </w:r>
      <w:r w:rsidR="006D0477" w:rsidRPr="00A75F22"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 xml:space="preserve">        </w:t>
      </w:r>
      <w:r w:rsidR="006D0477" w:rsidRPr="00A75F22">
        <w:rPr>
          <w:rFonts w:ascii="Calibri" w:hAnsi="Calibri" w:cs="Calibri"/>
          <w:b/>
          <w:bCs/>
          <w:sz w:val="22"/>
          <w:szCs w:val="22"/>
        </w:rPr>
        <w:t>Eingan</w:t>
      </w:r>
      <w:r w:rsidR="00A75F22" w:rsidRPr="00A75F22">
        <w:rPr>
          <w:rFonts w:ascii="Calibri" w:hAnsi="Calibri" w:cs="Calibri"/>
          <w:b/>
          <w:bCs/>
          <w:sz w:val="22"/>
          <w:szCs w:val="22"/>
        </w:rPr>
        <w:t>g CLIN D’AILES:</w:t>
      </w:r>
      <w:r w:rsidRPr="00DD602F">
        <w:rPr>
          <w:rFonts w:ascii="Calibri" w:hAnsi="Calibri" w:cs="Calibri"/>
          <w:noProof/>
          <w:sz w:val="22"/>
          <w:szCs w:val="22"/>
        </w:rPr>
        <w:t xml:space="preserve"> </w:t>
      </w:r>
    </w:p>
    <w:p w14:paraId="6C640B6B" w14:textId="7FAAE799" w:rsidR="009A73FA" w:rsidRPr="008527FF" w:rsidRDefault="00963D2F" w:rsidP="00962691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4EC56" wp14:editId="351208A4">
                <wp:simplePos x="0" y="0"/>
                <wp:positionH relativeFrom="column">
                  <wp:posOffset>2737646</wp:posOffset>
                </wp:positionH>
                <wp:positionV relativeFrom="paragraph">
                  <wp:posOffset>1573432</wp:posOffset>
                </wp:positionV>
                <wp:extent cx="160773" cy="155750"/>
                <wp:effectExtent l="19050" t="19050" r="29845" b="34925"/>
                <wp:wrapNone/>
                <wp:docPr id="13389805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3" cy="155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B52A0" id="Ellipse 1" o:spid="_x0000_s1026" style="position:absolute;margin-left:215.55pt;margin-top:123.9pt;width:12.65pt;height:1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" filled="f" strokecolor="#ffc000" strokeweight="4.5pt">
                <v:stroke joinstyle="miter"/>
              </v:oval>
            </w:pict>
          </mc:Fallback>
        </mc:AlternateContent>
      </w:r>
      <w:r w:rsidR="00096C23" w:rsidRPr="00096C2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B3DF3C1" wp14:editId="69ECA06D">
            <wp:extent cx="4762195" cy="3851910"/>
            <wp:effectExtent l="0" t="0" r="635" b="0"/>
            <wp:docPr id="564938134" name="Grafik 1" descr="Ein Bild, das Diagramm, Text, Karte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38134" name="Grafik 1" descr="Ein Bild, das Diagramm, Text, Karte, Reihe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838" cy="387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6A133" w14:textId="7025365E" w:rsidR="0074187C" w:rsidRPr="00962691" w:rsidRDefault="0074187C" w:rsidP="00962691">
      <w:pPr>
        <w:spacing w:after="120"/>
        <w:rPr>
          <w:rFonts w:ascii="Calibri" w:hAnsi="Calibri" w:cs="Calibri"/>
          <w:sz w:val="22"/>
          <w:szCs w:val="22"/>
        </w:rPr>
      </w:pPr>
    </w:p>
    <w:sectPr w:rsidR="0074187C" w:rsidRPr="00962691" w:rsidSect="00657C1B">
      <w:footerReference w:type="default" r:id="rId15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46576" w14:textId="77777777" w:rsidR="00585405" w:rsidRDefault="00585405">
      <w:r>
        <w:separator/>
      </w:r>
    </w:p>
  </w:endnote>
  <w:endnote w:type="continuationSeparator" w:id="0">
    <w:p w14:paraId="6F5FB72A" w14:textId="77777777" w:rsidR="00585405" w:rsidRDefault="00585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4AE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30FFCA1F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5FF9D111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0DD64FCC" w14:textId="77777777" w:rsidR="002F7426" w:rsidRDefault="002F7426" w:rsidP="002B781D">
    <w:pPr>
      <w:pStyle w:val="Fuzeile"/>
      <w:jc w:val="center"/>
      <w:rPr>
        <w:lang w:val="de-CH"/>
      </w:rPr>
    </w:pPr>
    <w:hyperlink r:id="rId1" w:history="1">
      <w:r w:rsidRPr="00E51D6B">
        <w:rPr>
          <w:rStyle w:val="Hyperlink"/>
          <w:lang w:val="de-CH"/>
        </w:rPr>
        <w:t>http://www.tng-sst.ch/</w:t>
      </w:r>
    </w:hyperlink>
    <w:r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10547" w14:textId="77777777" w:rsidR="00585405" w:rsidRDefault="00585405">
      <w:r>
        <w:separator/>
      </w:r>
    </w:p>
  </w:footnote>
  <w:footnote w:type="continuationSeparator" w:id="0">
    <w:p w14:paraId="0FEE8C88" w14:textId="77777777" w:rsidR="00585405" w:rsidRDefault="00585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E0E5F"/>
    <w:multiLevelType w:val="multilevel"/>
    <w:tmpl w:val="EBEC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D347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963955"/>
    <w:multiLevelType w:val="hybridMultilevel"/>
    <w:tmpl w:val="635C35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CD252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02529D5"/>
    <w:multiLevelType w:val="hybridMultilevel"/>
    <w:tmpl w:val="4EFA4A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954816"/>
    <w:multiLevelType w:val="hybridMultilevel"/>
    <w:tmpl w:val="8A9025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827948">
    <w:abstractNumId w:val="4"/>
  </w:num>
  <w:num w:numId="2" w16cid:durableId="1175414399">
    <w:abstractNumId w:val="3"/>
  </w:num>
  <w:num w:numId="3" w16cid:durableId="468208731">
    <w:abstractNumId w:val="1"/>
  </w:num>
  <w:num w:numId="4" w16cid:durableId="607663427">
    <w:abstractNumId w:val="2"/>
  </w:num>
  <w:num w:numId="5" w16cid:durableId="167257482">
    <w:abstractNumId w:val="5"/>
  </w:num>
  <w:num w:numId="6" w16cid:durableId="44604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9C"/>
    <w:rsid w:val="00000B4A"/>
    <w:rsid w:val="0000109B"/>
    <w:rsid w:val="00001D36"/>
    <w:rsid w:val="00015014"/>
    <w:rsid w:val="00024543"/>
    <w:rsid w:val="00027521"/>
    <w:rsid w:val="000333E2"/>
    <w:rsid w:val="00037B3D"/>
    <w:rsid w:val="0004444B"/>
    <w:rsid w:val="000474B1"/>
    <w:rsid w:val="00054BD5"/>
    <w:rsid w:val="000552C0"/>
    <w:rsid w:val="0005625E"/>
    <w:rsid w:val="0005797B"/>
    <w:rsid w:val="0007181B"/>
    <w:rsid w:val="00092307"/>
    <w:rsid w:val="00092CA7"/>
    <w:rsid w:val="00095222"/>
    <w:rsid w:val="00096C23"/>
    <w:rsid w:val="000973C1"/>
    <w:rsid w:val="000A2021"/>
    <w:rsid w:val="000B014A"/>
    <w:rsid w:val="000B0CA6"/>
    <w:rsid w:val="000B7601"/>
    <w:rsid w:val="000B77B4"/>
    <w:rsid w:val="000C005E"/>
    <w:rsid w:val="000D0DD8"/>
    <w:rsid w:val="000D24B0"/>
    <w:rsid w:val="000D3412"/>
    <w:rsid w:val="000D59E6"/>
    <w:rsid w:val="000E2CA1"/>
    <w:rsid w:val="000E4E27"/>
    <w:rsid w:val="000E6D84"/>
    <w:rsid w:val="000F005B"/>
    <w:rsid w:val="001043C5"/>
    <w:rsid w:val="00124213"/>
    <w:rsid w:val="001247F2"/>
    <w:rsid w:val="001249BF"/>
    <w:rsid w:val="001249D3"/>
    <w:rsid w:val="00126168"/>
    <w:rsid w:val="00135652"/>
    <w:rsid w:val="0014411C"/>
    <w:rsid w:val="00150546"/>
    <w:rsid w:val="00152160"/>
    <w:rsid w:val="00162A59"/>
    <w:rsid w:val="00181758"/>
    <w:rsid w:val="001865E1"/>
    <w:rsid w:val="001A2A5D"/>
    <w:rsid w:val="001B05DE"/>
    <w:rsid w:val="001B19EA"/>
    <w:rsid w:val="001C2738"/>
    <w:rsid w:val="001C49F5"/>
    <w:rsid w:val="001C530E"/>
    <w:rsid w:val="001D1769"/>
    <w:rsid w:val="001F54A7"/>
    <w:rsid w:val="001F7B2C"/>
    <w:rsid w:val="002015FC"/>
    <w:rsid w:val="00201920"/>
    <w:rsid w:val="0020748A"/>
    <w:rsid w:val="00207908"/>
    <w:rsid w:val="0021248F"/>
    <w:rsid w:val="00215157"/>
    <w:rsid w:val="0021561E"/>
    <w:rsid w:val="00222B5B"/>
    <w:rsid w:val="00222F41"/>
    <w:rsid w:val="00225456"/>
    <w:rsid w:val="00234EE9"/>
    <w:rsid w:val="00241552"/>
    <w:rsid w:val="00241B2F"/>
    <w:rsid w:val="00244BD8"/>
    <w:rsid w:val="0025462F"/>
    <w:rsid w:val="002565C7"/>
    <w:rsid w:val="00262444"/>
    <w:rsid w:val="0027140F"/>
    <w:rsid w:val="002722D3"/>
    <w:rsid w:val="00275750"/>
    <w:rsid w:val="00275F09"/>
    <w:rsid w:val="00281EFA"/>
    <w:rsid w:val="00283985"/>
    <w:rsid w:val="0029305F"/>
    <w:rsid w:val="00296F71"/>
    <w:rsid w:val="00297430"/>
    <w:rsid w:val="002A24AF"/>
    <w:rsid w:val="002A6473"/>
    <w:rsid w:val="002A6EA4"/>
    <w:rsid w:val="002B0393"/>
    <w:rsid w:val="002B2C35"/>
    <w:rsid w:val="002B5114"/>
    <w:rsid w:val="002B781D"/>
    <w:rsid w:val="002D03A0"/>
    <w:rsid w:val="002D27B3"/>
    <w:rsid w:val="002D386B"/>
    <w:rsid w:val="002D7FC7"/>
    <w:rsid w:val="002E1520"/>
    <w:rsid w:val="002E17D7"/>
    <w:rsid w:val="002E2C4D"/>
    <w:rsid w:val="002E2CD9"/>
    <w:rsid w:val="002E4CC8"/>
    <w:rsid w:val="002E4EC7"/>
    <w:rsid w:val="002F7426"/>
    <w:rsid w:val="002F7BE7"/>
    <w:rsid w:val="00302A01"/>
    <w:rsid w:val="0030789A"/>
    <w:rsid w:val="003261FA"/>
    <w:rsid w:val="0033134D"/>
    <w:rsid w:val="0034358C"/>
    <w:rsid w:val="00345297"/>
    <w:rsid w:val="003524A7"/>
    <w:rsid w:val="00357A53"/>
    <w:rsid w:val="003607E7"/>
    <w:rsid w:val="00360E39"/>
    <w:rsid w:val="00370D00"/>
    <w:rsid w:val="003727FE"/>
    <w:rsid w:val="00372D53"/>
    <w:rsid w:val="0037573D"/>
    <w:rsid w:val="00381DB4"/>
    <w:rsid w:val="00385434"/>
    <w:rsid w:val="003A17FC"/>
    <w:rsid w:val="003A2514"/>
    <w:rsid w:val="003A4E07"/>
    <w:rsid w:val="003A77AD"/>
    <w:rsid w:val="003C19F9"/>
    <w:rsid w:val="003C2DB1"/>
    <w:rsid w:val="003C3554"/>
    <w:rsid w:val="003C4A3E"/>
    <w:rsid w:val="003C5B2D"/>
    <w:rsid w:val="003D48E6"/>
    <w:rsid w:val="003D4B3A"/>
    <w:rsid w:val="003E144E"/>
    <w:rsid w:val="003E773D"/>
    <w:rsid w:val="003F6849"/>
    <w:rsid w:val="0040599E"/>
    <w:rsid w:val="00410071"/>
    <w:rsid w:val="00411E53"/>
    <w:rsid w:val="00416DC1"/>
    <w:rsid w:val="004271E4"/>
    <w:rsid w:val="0043767B"/>
    <w:rsid w:val="004377B3"/>
    <w:rsid w:val="004442B6"/>
    <w:rsid w:val="004446AC"/>
    <w:rsid w:val="00446116"/>
    <w:rsid w:val="00446661"/>
    <w:rsid w:val="004615D9"/>
    <w:rsid w:val="0046411A"/>
    <w:rsid w:val="0046515E"/>
    <w:rsid w:val="00471965"/>
    <w:rsid w:val="00472338"/>
    <w:rsid w:val="00473F3B"/>
    <w:rsid w:val="00474695"/>
    <w:rsid w:val="00475AE7"/>
    <w:rsid w:val="00482CA7"/>
    <w:rsid w:val="00493F3A"/>
    <w:rsid w:val="00494964"/>
    <w:rsid w:val="004A77ED"/>
    <w:rsid w:val="004B1DCF"/>
    <w:rsid w:val="004B2DF1"/>
    <w:rsid w:val="004C13E8"/>
    <w:rsid w:val="004C252E"/>
    <w:rsid w:val="004C2990"/>
    <w:rsid w:val="004C43CE"/>
    <w:rsid w:val="004C60E1"/>
    <w:rsid w:val="004C6EC2"/>
    <w:rsid w:val="004E1DD2"/>
    <w:rsid w:val="004F0766"/>
    <w:rsid w:val="00500D04"/>
    <w:rsid w:val="005257D9"/>
    <w:rsid w:val="00525C86"/>
    <w:rsid w:val="00531A68"/>
    <w:rsid w:val="00532996"/>
    <w:rsid w:val="0053465E"/>
    <w:rsid w:val="00535135"/>
    <w:rsid w:val="00536BC9"/>
    <w:rsid w:val="00541345"/>
    <w:rsid w:val="00552266"/>
    <w:rsid w:val="00552C90"/>
    <w:rsid w:val="005560F3"/>
    <w:rsid w:val="00557C23"/>
    <w:rsid w:val="0057156B"/>
    <w:rsid w:val="00576D86"/>
    <w:rsid w:val="00583894"/>
    <w:rsid w:val="00585405"/>
    <w:rsid w:val="00592073"/>
    <w:rsid w:val="00595580"/>
    <w:rsid w:val="0059574E"/>
    <w:rsid w:val="0059644A"/>
    <w:rsid w:val="005A42C2"/>
    <w:rsid w:val="005A4507"/>
    <w:rsid w:val="005A5639"/>
    <w:rsid w:val="005C0815"/>
    <w:rsid w:val="005D5D1F"/>
    <w:rsid w:val="005D7F39"/>
    <w:rsid w:val="005E43F9"/>
    <w:rsid w:val="005F0A4A"/>
    <w:rsid w:val="005F233D"/>
    <w:rsid w:val="005F4429"/>
    <w:rsid w:val="006135EF"/>
    <w:rsid w:val="00627CF8"/>
    <w:rsid w:val="00634E36"/>
    <w:rsid w:val="006366BE"/>
    <w:rsid w:val="006433E3"/>
    <w:rsid w:val="0065464C"/>
    <w:rsid w:val="00656EAC"/>
    <w:rsid w:val="00657C1B"/>
    <w:rsid w:val="00662410"/>
    <w:rsid w:val="006625A4"/>
    <w:rsid w:val="00686260"/>
    <w:rsid w:val="0069250D"/>
    <w:rsid w:val="00693194"/>
    <w:rsid w:val="00695D55"/>
    <w:rsid w:val="006A1BD8"/>
    <w:rsid w:val="006A3FF6"/>
    <w:rsid w:val="006A4F1D"/>
    <w:rsid w:val="006A63BF"/>
    <w:rsid w:val="006A718E"/>
    <w:rsid w:val="006B6575"/>
    <w:rsid w:val="006C06EF"/>
    <w:rsid w:val="006C0788"/>
    <w:rsid w:val="006D0477"/>
    <w:rsid w:val="006D29C3"/>
    <w:rsid w:val="006D324D"/>
    <w:rsid w:val="006E5016"/>
    <w:rsid w:val="006E5163"/>
    <w:rsid w:val="006F117D"/>
    <w:rsid w:val="006F24EE"/>
    <w:rsid w:val="006F4024"/>
    <w:rsid w:val="006F4851"/>
    <w:rsid w:val="00704EA7"/>
    <w:rsid w:val="00713184"/>
    <w:rsid w:val="00716DDD"/>
    <w:rsid w:val="0072211B"/>
    <w:rsid w:val="007310C8"/>
    <w:rsid w:val="00733424"/>
    <w:rsid w:val="00733DCF"/>
    <w:rsid w:val="007361FD"/>
    <w:rsid w:val="007375BA"/>
    <w:rsid w:val="0074187C"/>
    <w:rsid w:val="0074297F"/>
    <w:rsid w:val="00754B66"/>
    <w:rsid w:val="00754B7A"/>
    <w:rsid w:val="0075677A"/>
    <w:rsid w:val="00757099"/>
    <w:rsid w:val="0076690A"/>
    <w:rsid w:val="00776F44"/>
    <w:rsid w:val="0077704C"/>
    <w:rsid w:val="00782A0C"/>
    <w:rsid w:val="00790D86"/>
    <w:rsid w:val="007960BB"/>
    <w:rsid w:val="007A339D"/>
    <w:rsid w:val="007A3C36"/>
    <w:rsid w:val="007A53A8"/>
    <w:rsid w:val="007A676A"/>
    <w:rsid w:val="007B0F82"/>
    <w:rsid w:val="007B6438"/>
    <w:rsid w:val="007C04D1"/>
    <w:rsid w:val="007C368E"/>
    <w:rsid w:val="007C4FEE"/>
    <w:rsid w:val="007D1EF6"/>
    <w:rsid w:val="007E16A9"/>
    <w:rsid w:val="007F51E0"/>
    <w:rsid w:val="00804C05"/>
    <w:rsid w:val="00805035"/>
    <w:rsid w:val="0081042A"/>
    <w:rsid w:val="008128B7"/>
    <w:rsid w:val="00813CFF"/>
    <w:rsid w:val="008213A4"/>
    <w:rsid w:val="00827D1D"/>
    <w:rsid w:val="00827E22"/>
    <w:rsid w:val="00831F50"/>
    <w:rsid w:val="00834C55"/>
    <w:rsid w:val="00835432"/>
    <w:rsid w:val="00841995"/>
    <w:rsid w:val="00841C00"/>
    <w:rsid w:val="008527FF"/>
    <w:rsid w:val="0085712D"/>
    <w:rsid w:val="00863E2D"/>
    <w:rsid w:val="0086403E"/>
    <w:rsid w:val="00865259"/>
    <w:rsid w:val="00872FC3"/>
    <w:rsid w:val="008746F2"/>
    <w:rsid w:val="008871D9"/>
    <w:rsid w:val="00887352"/>
    <w:rsid w:val="00887E50"/>
    <w:rsid w:val="00892590"/>
    <w:rsid w:val="0089710F"/>
    <w:rsid w:val="008A6B2C"/>
    <w:rsid w:val="008A720E"/>
    <w:rsid w:val="008A7D85"/>
    <w:rsid w:val="008C04B5"/>
    <w:rsid w:val="008D2C9F"/>
    <w:rsid w:val="008D3531"/>
    <w:rsid w:val="008F253E"/>
    <w:rsid w:val="008F5753"/>
    <w:rsid w:val="008F592B"/>
    <w:rsid w:val="00901B7D"/>
    <w:rsid w:val="009020BF"/>
    <w:rsid w:val="00922467"/>
    <w:rsid w:val="00935259"/>
    <w:rsid w:val="009406DD"/>
    <w:rsid w:val="00945C0A"/>
    <w:rsid w:val="009503B2"/>
    <w:rsid w:val="00950461"/>
    <w:rsid w:val="00962691"/>
    <w:rsid w:val="009634C6"/>
    <w:rsid w:val="0096399A"/>
    <w:rsid w:val="00963D2F"/>
    <w:rsid w:val="00970A7E"/>
    <w:rsid w:val="009742C2"/>
    <w:rsid w:val="00976FD1"/>
    <w:rsid w:val="00982F95"/>
    <w:rsid w:val="009908A3"/>
    <w:rsid w:val="009976B5"/>
    <w:rsid w:val="009A621B"/>
    <w:rsid w:val="009A73FA"/>
    <w:rsid w:val="009B4639"/>
    <w:rsid w:val="009B4A14"/>
    <w:rsid w:val="009B6DFC"/>
    <w:rsid w:val="009C4BBD"/>
    <w:rsid w:val="009C566B"/>
    <w:rsid w:val="009D3CDB"/>
    <w:rsid w:val="009D46D3"/>
    <w:rsid w:val="009E5F5D"/>
    <w:rsid w:val="00A0020C"/>
    <w:rsid w:val="00A0219F"/>
    <w:rsid w:val="00A06156"/>
    <w:rsid w:val="00A100B6"/>
    <w:rsid w:val="00A14B41"/>
    <w:rsid w:val="00A314FF"/>
    <w:rsid w:val="00A33B7A"/>
    <w:rsid w:val="00A37368"/>
    <w:rsid w:val="00A46765"/>
    <w:rsid w:val="00A47EC5"/>
    <w:rsid w:val="00A52EE5"/>
    <w:rsid w:val="00A54AB9"/>
    <w:rsid w:val="00A653FF"/>
    <w:rsid w:val="00A65BC1"/>
    <w:rsid w:val="00A7069C"/>
    <w:rsid w:val="00A71280"/>
    <w:rsid w:val="00A716B9"/>
    <w:rsid w:val="00A7179F"/>
    <w:rsid w:val="00A75F22"/>
    <w:rsid w:val="00A85317"/>
    <w:rsid w:val="00A9162E"/>
    <w:rsid w:val="00A9687B"/>
    <w:rsid w:val="00AA6A44"/>
    <w:rsid w:val="00AC1442"/>
    <w:rsid w:val="00AC424B"/>
    <w:rsid w:val="00AD136E"/>
    <w:rsid w:val="00AE23CD"/>
    <w:rsid w:val="00AF1394"/>
    <w:rsid w:val="00AF1E9A"/>
    <w:rsid w:val="00AF627A"/>
    <w:rsid w:val="00AF77F3"/>
    <w:rsid w:val="00B106F4"/>
    <w:rsid w:val="00B1132B"/>
    <w:rsid w:val="00B11B67"/>
    <w:rsid w:val="00B23060"/>
    <w:rsid w:val="00B30F4D"/>
    <w:rsid w:val="00B468AD"/>
    <w:rsid w:val="00B51251"/>
    <w:rsid w:val="00B57093"/>
    <w:rsid w:val="00B71F2F"/>
    <w:rsid w:val="00B84A09"/>
    <w:rsid w:val="00B85FD5"/>
    <w:rsid w:val="00B9006B"/>
    <w:rsid w:val="00B93F07"/>
    <w:rsid w:val="00B9735C"/>
    <w:rsid w:val="00BA3F44"/>
    <w:rsid w:val="00BA3FC7"/>
    <w:rsid w:val="00BB00A9"/>
    <w:rsid w:val="00BB3328"/>
    <w:rsid w:val="00BB39B6"/>
    <w:rsid w:val="00BB496F"/>
    <w:rsid w:val="00BB7685"/>
    <w:rsid w:val="00BC1D45"/>
    <w:rsid w:val="00BD0B20"/>
    <w:rsid w:val="00BD4866"/>
    <w:rsid w:val="00BD6792"/>
    <w:rsid w:val="00BD771E"/>
    <w:rsid w:val="00BE24D4"/>
    <w:rsid w:val="00C1522F"/>
    <w:rsid w:val="00C1552A"/>
    <w:rsid w:val="00C36FFF"/>
    <w:rsid w:val="00C4041A"/>
    <w:rsid w:val="00C411A3"/>
    <w:rsid w:val="00C50C64"/>
    <w:rsid w:val="00C51873"/>
    <w:rsid w:val="00C51E96"/>
    <w:rsid w:val="00C547DC"/>
    <w:rsid w:val="00C616A0"/>
    <w:rsid w:val="00C7018C"/>
    <w:rsid w:val="00C71254"/>
    <w:rsid w:val="00C77D2B"/>
    <w:rsid w:val="00C9553A"/>
    <w:rsid w:val="00CA1210"/>
    <w:rsid w:val="00CA3373"/>
    <w:rsid w:val="00CA450E"/>
    <w:rsid w:val="00CA7408"/>
    <w:rsid w:val="00CB2281"/>
    <w:rsid w:val="00CB5542"/>
    <w:rsid w:val="00CB7B4E"/>
    <w:rsid w:val="00CC4357"/>
    <w:rsid w:val="00CD2BE5"/>
    <w:rsid w:val="00CD3E79"/>
    <w:rsid w:val="00CD584D"/>
    <w:rsid w:val="00CE0B7A"/>
    <w:rsid w:val="00CE31CF"/>
    <w:rsid w:val="00CF4140"/>
    <w:rsid w:val="00CF4DF0"/>
    <w:rsid w:val="00D041EE"/>
    <w:rsid w:val="00D04EFF"/>
    <w:rsid w:val="00D06BEF"/>
    <w:rsid w:val="00D11ED1"/>
    <w:rsid w:val="00D170C1"/>
    <w:rsid w:val="00D2029D"/>
    <w:rsid w:val="00D20625"/>
    <w:rsid w:val="00D207E8"/>
    <w:rsid w:val="00D326CC"/>
    <w:rsid w:val="00D32929"/>
    <w:rsid w:val="00D47072"/>
    <w:rsid w:val="00D5214F"/>
    <w:rsid w:val="00D60099"/>
    <w:rsid w:val="00D631CC"/>
    <w:rsid w:val="00D71801"/>
    <w:rsid w:val="00D8281C"/>
    <w:rsid w:val="00D855F2"/>
    <w:rsid w:val="00D85CA3"/>
    <w:rsid w:val="00D86C00"/>
    <w:rsid w:val="00D87A48"/>
    <w:rsid w:val="00D93BEE"/>
    <w:rsid w:val="00D94EFC"/>
    <w:rsid w:val="00DA01A1"/>
    <w:rsid w:val="00DA210A"/>
    <w:rsid w:val="00DA2EE9"/>
    <w:rsid w:val="00DB7016"/>
    <w:rsid w:val="00DB7DF2"/>
    <w:rsid w:val="00DC0CA8"/>
    <w:rsid w:val="00DD132E"/>
    <w:rsid w:val="00DD602F"/>
    <w:rsid w:val="00DE019C"/>
    <w:rsid w:val="00DE21B7"/>
    <w:rsid w:val="00DE6154"/>
    <w:rsid w:val="00DF44CE"/>
    <w:rsid w:val="00E003F5"/>
    <w:rsid w:val="00E141A9"/>
    <w:rsid w:val="00E16FAD"/>
    <w:rsid w:val="00E20CA9"/>
    <w:rsid w:val="00E2613E"/>
    <w:rsid w:val="00E60871"/>
    <w:rsid w:val="00E655F9"/>
    <w:rsid w:val="00E76BF5"/>
    <w:rsid w:val="00E76EB2"/>
    <w:rsid w:val="00E81E27"/>
    <w:rsid w:val="00E82592"/>
    <w:rsid w:val="00E91B3B"/>
    <w:rsid w:val="00E9501F"/>
    <w:rsid w:val="00EA13C6"/>
    <w:rsid w:val="00EA1B05"/>
    <w:rsid w:val="00EA6E70"/>
    <w:rsid w:val="00EB4DA1"/>
    <w:rsid w:val="00EC095C"/>
    <w:rsid w:val="00EC26E7"/>
    <w:rsid w:val="00EC7AE5"/>
    <w:rsid w:val="00ED183A"/>
    <w:rsid w:val="00ED251F"/>
    <w:rsid w:val="00ED2D89"/>
    <w:rsid w:val="00ED2DE2"/>
    <w:rsid w:val="00EE4A01"/>
    <w:rsid w:val="00EE5590"/>
    <w:rsid w:val="00EF7E9A"/>
    <w:rsid w:val="00F05FA5"/>
    <w:rsid w:val="00F1134D"/>
    <w:rsid w:val="00F21331"/>
    <w:rsid w:val="00F2291B"/>
    <w:rsid w:val="00F22F0C"/>
    <w:rsid w:val="00F433DC"/>
    <w:rsid w:val="00F44141"/>
    <w:rsid w:val="00F5327F"/>
    <w:rsid w:val="00F56D88"/>
    <w:rsid w:val="00F720E2"/>
    <w:rsid w:val="00F752F5"/>
    <w:rsid w:val="00F95842"/>
    <w:rsid w:val="00FA1B1D"/>
    <w:rsid w:val="00FA24D1"/>
    <w:rsid w:val="00FB19AF"/>
    <w:rsid w:val="00FD2BD3"/>
    <w:rsid w:val="00FD3480"/>
    <w:rsid w:val="00FD54D4"/>
    <w:rsid w:val="00FE195F"/>
    <w:rsid w:val="00FE3F2A"/>
    <w:rsid w:val="00FF3122"/>
    <w:rsid w:val="00FF369E"/>
    <w:rsid w:val="00FF45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3643EA"/>
  <w15:chartTrackingRefBased/>
  <w15:docId w15:val="{4F3FC10B-D5AE-4938-BD52-5812A541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25C86"/>
    <w:pPr>
      <w:ind w:left="720"/>
      <w:contextualSpacing/>
    </w:pPr>
  </w:style>
  <w:style w:type="character" w:styleId="BesuchterLink">
    <w:name w:val="FollowedHyperlink"/>
    <w:uiPriority w:val="99"/>
    <w:semiHidden/>
    <w:unhideWhenUsed/>
    <w:rsid w:val="000B7601"/>
    <w:rPr>
      <w:color w:val="954F72"/>
      <w:u w:val="single"/>
    </w:rPr>
  </w:style>
  <w:style w:type="table" w:styleId="Tabellenraster">
    <w:name w:val="Table Grid"/>
    <w:basedOn w:val="NormaleTabelle"/>
    <w:uiPriority w:val="59"/>
    <w:rsid w:val="00FA1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onikaspiess@bluewin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indailes.ch/d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80777300\AppData\Local\Microsoft\Windows\INetCache\Content.Outlook\182LF0B5\2023-03-08%20Fischzuchtanstalt%20Ligerz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2023-03-08 Fischzuchtanstalt Ligerz</Template>
  <TotalTime>0</TotalTime>
  <Pages>2</Pages>
  <Words>247</Words>
  <Characters>1861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2104</CharactersWithSpaces>
  <SharedDoc>false</SharedDoc>
  <HLinks>
    <vt:vector size="12" baseType="variant">
      <vt:variant>
        <vt:i4>327718</vt:i4>
      </vt:variant>
      <vt:variant>
        <vt:i4>0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Hafner Rudolf VTG</dc:creator>
  <cp:keywords/>
  <cp:lastModifiedBy>Rudolf Hafner</cp:lastModifiedBy>
  <cp:revision>80</cp:revision>
  <cp:lastPrinted>2025-05-22T09:47:00Z</cp:lastPrinted>
  <dcterms:created xsi:type="dcterms:W3CDTF">2025-04-15T10:06:00Z</dcterms:created>
  <dcterms:modified xsi:type="dcterms:W3CDTF">2025-05-22T09:48:00Z</dcterms:modified>
</cp:coreProperties>
</file>