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85317" w:rsidP="00D60D59" w:rsidRDefault="00E339E1" w14:paraId="21F6DDF7" w14:textId="61A88155">
      <w:pPr>
        <w:jc w:val="center"/>
      </w:pPr>
      <w:r>
        <w:rPr>
          <w:noProof/>
        </w:rPr>
        <w:drawing>
          <wp:inline distT="0" distB="0" distL="0" distR="0" wp14:anchorId="5F4BF3EC" wp14:editId="12BFC300">
            <wp:extent cx="5343525" cy="6762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17" w:rsidRDefault="00A85317" w14:paraId="16AE078D" w14:textId="77777777">
      <w:pPr>
        <w:rPr>
          <w:sz w:val="22"/>
        </w:rPr>
      </w:pPr>
      <w:r>
        <w:rPr>
          <w:sz w:val="22"/>
        </w:rPr>
        <w:t>TECHNISCH-NATURWISSENSCHAFTLICHE GESELLSCHAFT BIEL</w:t>
      </w:r>
    </w:p>
    <w:p w:rsidR="00A85317" w:rsidRDefault="00A85317" w14:paraId="2D647641" w14:textId="7777777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:rsidRPr="007361FD" w:rsidR="007361FD" w:rsidP="007361FD" w:rsidRDefault="0059644A" w14:paraId="021960C7" w14:textId="77777777">
      <w:pPr>
        <w:ind w:left="3742" w:right="-284"/>
        <w:rPr>
          <w:sz w:val="22"/>
        </w:rPr>
      </w:pPr>
      <w:r w:rsidR="0059644A">
        <w:rPr/>
        <w:t xml:space="preserve"> </w:t>
      </w:r>
    </w:p>
    <w:p w:rsidRPr="008A25D9" w:rsidR="009A3377" w:rsidP="009A3377" w:rsidRDefault="009A3377" w14:paraId="22A25882" w14:textId="18C520CE">
      <w:pPr>
        <w:spacing w:after="60"/>
        <w:jc w:val="center"/>
        <w:rPr>
          <w:rFonts w:asciiTheme="minorHAnsi" w:hAnsiTheme="minorHAnsi" w:cstheme="minorHAnsi"/>
          <w:sz w:val="28"/>
          <w:szCs w:val="28"/>
        </w:rPr>
      </w:pPr>
      <w:r w:rsidRPr="008A25D9">
        <w:rPr>
          <w:rFonts w:asciiTheme="minorHAnsi" w:hAnsiTheme="minorHAnsi" w:cstheme="minorHAnsi"/>
          <w:sz w:val="28"/>
          <w:szCs w:val="28"/>
        </w:rPr>
        <w:t xml:space="preserve">Einladung zum </w:t>
      </w:r>
      <w:r w:rsidR="00BD4364">
        <w:rPr>
          <w:rFonts w:asciiTheme="minorHAnsi" w:hAnsiTheme="minorHAnsi" w:cstheme="minorHAnsi"/>
          <w:sz w:val="28"/>
          <w:szCs w:val="28"/>
        </w:rPr>
        <w:t xml:space="preserve">Firmenrundgang bei der </w:t>
      </w:r>
    </w:p>
    <w:p w:rsidRPr="0093004F" w:rsidR="00661808" w:rsidP="009A3377" w:rsidRDefault="0093004F" w14:paraId="16A4B482" w14:textId="249233A1">
      <w:pP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  <w:lang w:val="de-CH" w:eastAsia="en-US"/>
        </w:rPr>
      </w:pPr>
      <w:hyperlink w:history="1" r:id="rId8">
        <w:r w:rsidRPr="0093004F">
          <w:rPr>
            <w:rStyle w:val="Hyperlink"/>
            <w:rFonts w:asciiTheme="minorHAnsi" w:hAnsiTheme="minorHAnsi" w:cstheme="minorHAnsi"/>
            <w:b/>
            <w:bCs/>
            <w:sz w:val="28"/>
            <w:szCs w:val="28"/>
            <w:lang w:val="de-CH"/>
          </w:rPr>
          <w:t>DT SWISS AG</w:t>
        </w:r>
      </w:hyperlink>
    </w:p>
    <w:p w:rsidR="002B20EB" w:rsidP="20A917E7" w:rsidRDefault="002B20EB" w14:paraId="0508B22D" w14:textId="2A723B7E">
      <w:pPr>
        <w:spacing w:after="60"/>
        <w:jc w:val="center"/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</w:pPr>
      <w:r w:rsidRPr="20A917E7" w:rsidR="009231DD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Montag, 4</w:t>
      </w:r>
      <w:r w:rsidRPr="20A917E7" w:rsidR="002B20EB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. </w:t>
      </w:r>
      <w:r w:rsidRPr="20A917E7" w:rsidR="001C4F9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M</w:t>
      </w:r>
      <w:r w:rsidRPr="20A917E7" w:rsidR="009231DD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ai</w:t>
      </w:r>
      <w:r w:rsidRPr="20A917E7" w:rsidR="009A3377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 202</w:t>
      </w:r>
      <w:r w:rsidRPr="20A917E7" w:rsidR="001C4F9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6</w:t>
      </w:r>
      <w:r w:rsidRPr="20A917E7" w:rsidR="009A3377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, 1</w:t>
      </w:r>
      <w:r w:rsidRPr="20A917E7" w:rsidR="0039773A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4</w:t>
      </w:r>
      <w:r w:rsidRPr="20A917E7" w:rsidR="009A3377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:</w:t>
      </w:r>
      <w:r w:rsidRPr="20A917E7" w:rsidR="0039773A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30</w:t>
      </w:r>
      <w:r w:rsidRPr="20A917E7" w:rsidR="009A3377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 Uhr</w:t>
      </w:r>
    </w:p>
    <w:p w:rsidR="009A3377" w:rsidP="008D361F" w:rsidRDefault="007C13A8" w14:paraId="3BE924DB" w14:textId="5B7D9D71">
      <w:pP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20A917E7" w:rsidR="007C13A8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DT S</w:t>
      </w:r>
      <w:r w:rsidRPr="20A917E7" w:rsidR="0093004F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WISS AG</w:t>
      </w:r>
      <w:r w:rsidRPr="20A917E7" w:rsidR="008A25D9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, </w:t>
      </w:r>
      <w:proofErr w:type="spellStart"/>
      <w:r w:rsidRPr="20A917E7" w:rsidR="00634D53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Längfel</w:t>
      </w:r>
      <w:r w:rsidRPr="20A917E7" w:rsidR="007C13A8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dweg</w:t>
      </w:r>
      <w:proofErr w:type="spellEnd"/>
      <w:r w:rsidRPr="20A917E7" w:rsidR="007C13A8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 101</w:t>
      </w:r>
      <w:r w:rsidRPr="20A917E7" w:rsidR="008A25D9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, </w:t>
      </w:r>
      <w:r w:rsidRPr="20A917E7" w:rsidR="007C13A8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2504 </w:t>
      </w:r>
      <w:r w:rsidRPr="20A917E7" w:rsidR="00D952E2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Biel</w:t>
      </w:r>
    </w:p>
    <w:p w:rsidRPr="009A3377" w:rsidR="00227AAF" w:rsidP="009A3377" w:rsidRDefault="00B63906" w14:paraId="19DBB319" w14:textId="11ED7CE0">
      <w:pPr>
        <w:spacing w:after="120"/>
        <w:jc w:val="center"/>
        <w:rPr>
          <w:rFonts w:ascii="Calibri" w:hAnsi="Calibri" w:cs="Calibri"/>
          <w:sz w:val="28"/>
          <w:szCs w:val="28"/>
        </w:rPr>
      </w:pPr>
      <w:r w:rsidRPr="20A917E7" w:rsidR="00B63906">
        <w:rPr>
          <w:noProof/>
        </w:rPr>
        <w:t xml:space="preserve">  </w:t>
      </w:r>
      <w:r w:rsidR="00474EA1">
        <w:drawing>
          <wp:inline wp14:editId="1AC1E9C9" wp14:anchorId="50A3259D">
            <wp:extent cx="2581910" cy="1532011"/>
            <wp:effectExtent l="0" t="0" r="0" b="0"/>
            <wp:docPr id="1574801061" name="Grafik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0" b="1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3" cy="15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20A917E7" w:rsidR="00B63906">
        <w:rPr>
          <w:noProof/>
        </w:rPr>
        <w:t xml:space="preserve">  </w:t>
      </w:r>
      <w:r w:rsidRPr="20A917E7" w:rsidR="006B395E">
        <w:rPr>
          <w:noProof/>
        </w:rPr>
        <w:t xml:space="preserve">   </w:t>
      </w:r>
      <w:r w:rsidRPr="20A917E7" w:rsidR="000A6DE4">
        <w:rPr>
          <w:noProof/>
        </w:rPr>
        <w:t xml:space="preserve">  </w:t>
      </w:r>
      <w:r w:rsidR="00E043B5">
        <w:drawing>
          <wp:inline wp14:editId="77B8A9F0" wp14:anchorId="3D7D75D3">
            <wp:extent cx="1784350" cy="1551609"/>
            <wp:effectExtent l="0" t="0" r="6350" b="0"/>
            <wp:docPr id="1147449903" name="Grafik 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4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24" cy="15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20A917E7" w:rsidR="000A6DE4">
        <w:rPr>
          <w:noProof/>
        </w:rPr>
        <w:t xml:space="preserve">  </w:t>
      </w:r>
      <w:r w:rsidRPr="20A917E7" w:rsidR="00B63906">
        <w:rPr>
          <w:noProof/>
        </w:rPr>
        <w:t xml:space="preserve">   </w:t>
      </w:r>
    </w:p>
    <w:p w:rsidR="00D344AD" w:rsidP="009257E8" w:rsidRDefault="00D344AD" w14:paraId="0B9E37AB" w14:textId="77777777">
      <w:pPr>
        <w:rPr>
          <w:rFonts w:ascii="Calibri" w:hAnsi="Calibri" w:eastAsia="Aptos" w:cs="Calibri"/>
          <w:sz w:val="22"/>
          <w:szCs w:val="22"/>
          <w:lang w:eastAsia="en-US"/>
        </w:rPr>
      </w:pPr>
      <w:r>
        <w:rPr>
          <w:rFonts w:ascii="Calibri" w:hAnsi="Calibri" w:eastAsia="Aptos" w:cs="Calibri"/>
          <w:sz w:val="22"/>
          <w:szCs w:val="22"/>
          <w:lang w:eastAsia="en-US"/>
        </w:rPr>
        <w:t xml:space="preserve">Liebe TNG Mitglieder, </w:t>
      </w:r>
    </w:p>
    <w:p w:rsidR="00D344AD" w:rsidP="009257E8" w:rsidRDefault="00D344AD" w14:paraId="22411235" w14:textId="77777777">
      <w:pPr>
        <w:rPr>
          <w:rFonts w:ascii="Calibri" w:hAnsi="Calibri" w:eastAsia="Aptos" w:cs="Calibri"/>
          <w:sz w:val="22"/>
          <w:szCs w:val="22"/>
          <w:lang w:eastAsia="en-US"/>
        </w:rPr>
      </w:pPr>
    </w:p>
    <w:p w:rsidR="008C1A7C" w:rsidP="009257E8" w:rsidRDefault="00D344AD" w14:paraId="42341A2D" w14:textId="16E1E51F">
      <w:pPr>
        <w:rPr>
          <w:rFonts w:ascii="Calibri" w:hAnsi="Calibri" w:eastAsia="Aptos" w:cs="Calibri"/>
          <w:sz w:val="22"/>
          <w:szCs w:val="22"/>
          <w:lang w:eastAsia="en-US"/>
        </w:rPr>
      </w:pPr>
      <w:r>
        <w:rPr>
          <w:rFonts w:ascii="Calibri" w:hAnsi="Calibri" w:eastAsia="Aptos" w:cs="Calibri"/>
          <w:sz w:val="22"/>
          <w:szCs w:val="22"/>
          <w:lang w:eastAsia="en-US"/>
        </w:rPr>
        <w:t>„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>Engineering Performance</w:t>
      </w:r>
      <w:r>
        <w:rPr>
          <w:rFonts w:ascii="Calibri" w:hAnsi="Calibri" w:eastAsia="Aptos" w:cs="Calibri"/>
          <w:sz w:val="22"/>
          <w:szCs w:val="22"/>
          <w:lang w:eastAsia="en-US"/>
        </w:rPr>
        <w:t>“</w:t>
      </w:r>
      <w:r w:rsidRPr="008C1A7C" w:rsidR="008C1A7C">
        <w:rPr>
          <w:rFonts w:ascii="Calibri" w:hAnsi="Calibri" w:eastAsia="Aptos" w:cs="Calibri"/>
          <w:sz w:val="22"/>
          <w:szCs w:val="22"/>
          <w:lang w:eastAsia="en-US"/>
        </w:rPr>
        <w:t xml:space="preserve"> steh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 xml:space="preserve">t </w:t>
      </w:r>
      <w:r w:rsidRPr="008C1A7C" w:rsidR="008C1A7C">
        <w:rPr>
          <w:rFonts w:ascii="Calibri" w:hAnsi="Calibri" w:eastAsia="Aptos" w:cs="Calibri"/>
          <w:sz w:val="22"/>
          <w:szCs w:val="22"/>
          <w:lang w:eastAsia="en-US"/>
        </w:rPr>
        <w:t>bei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 xml:space="preserve"> DT Swiss</w:t>
      </w:r>
      <w:r w:rsidRPr="008C1A7C" w:rsidR="008C1A7C">
        <w:rPr>
          <w:rFonts w:ascii="Calibri" w:hAnsi="Calibri" w:eastAsia="Aptos" w:cs="Calibri"/>
          <w:sz w:val="22"/>
          <w:szCs w:val="22"/>
          <w:lang w:eastAsia="en-US"/>
        </w:rPr>
        <w:t xml:space="preserve"> an vorderster Stelle. 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>Seit der Gründung im Jahr 1994 ist es das unbeirrbare Ziel, zuverlässige Produkte für ambitionierte Radfahrende herzustellen und dabei Qualität und Innovation stets im Blick zu behalten. Mit seinen</w:t>
      </w:r>
      <w:r w:rsidRPr="008C1A7C" w:rsidR="008C1A7C">
        <w:rPr>
          <w:rFonts w:ascii="Calibri" w:hAnsi="Calibri" w:eastAsia="Aptos" w:cs="Calibri"/>
          <w:sz w:val="22"/>
          <w:szCs w:val="22"/>
          <w:lang w:eastAsia="en-US"/>
        </w:rPr>
        <w:t xml:space="preserve"> weltweit mehr als tausend Mitarbeitenden 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>entwickelt und produziert d</w:t>
      </w:r>
      <w:r>
        <w:rPr>
          <w:rFonts w:ascii="Calibri" w:hAnsi="Calibri" w:eastAsia="Aptos" w:cs="Calibri"/>
          <w:sz w:val="22"/>
          <w:szCs w:val="22"/>
          <w:lang w:eastAsia="en-US"/>
        </w:rPr>
        <w:t xml:space="preserve">ie </w:t>
      </w:r>
      <w:r w:rsidR="008C1A7C">
        <w:rPr>
          <w:rFonts w:ascii="Calibri" w:hAnsi="Calibri" w:eastAsia="Aptos" w:cs="Calibri"/>
          <w:sz w:val="22"/>
          <w:szCs w:val="22"/>
          <w:lang w:eastAsia="en-US"/>
        </w:rPr>
        <w:t>Unternehmen</w:t>
      </w:r>
      <w:r>
        <w:rPr>
          <w:rFonts w:ascii="Calibri" w:hAnsi="Calibri" w:eastAsia="Aptos" w:cs="Calibri"/>
          <w:sz w:val="22"/>
          <w:szCs w:val="22"/>
          <w:lang w:eastAsia="en-US"/>
        </w:rPr>
        <w:t xml:space="preserve">sgruppe, die ihren Hauptsitz in Biel/Bienne hat, </w:t>
      </w:r>
      <w:r w:rsidRPr="008C1A7C" w:rsidR="008C1A7C">
        <w:rPr>
          <w:rFonts w:ascii="Calibri" w:hAnsi="Calibri" w:eastAsia="Aptos" w:cs="Calibri"/>
          <w:sz w:val="22"/>
          <w:szCs w:val="22"/>
          <w:lang w:eastAsia="en-US"/>
        </w:rPr>
        <w:t>Hochleistungs-Fahrradkomponenten für den nationalen und internationalen Markt. </w:t>
      </w:r>
      <w:r>
        <w:rPr>
          <w:rFonts w:ascii="Calibri" w:hAnsi="Calibri" w:eastAsia="Aptos" w:cs="Calibri"/>
          <w:sz w:val="22"/>
          <w:szCs w:val="22"/>
          <w:lang w:eastAsia="en-US"/>
        </w:rPr>
        <w:t xml:space="preserve">Dazu gehören: Speichen, </w:t>
      </w:r>
      <w:r w:rsidRPr="00D52F26">
        <w:rPr>
          <w:rFonts w:ascii="Calibri" w:hAnsi="Calibri" w:eastAsia="Aptos" w:cs="Calibri"/>
          <w:sz w:val="22"/>
          <w:szCs w:val="22"/>
          <w:lang w:eastAsia="en-US"/>
        </w:rPr>
        <w:t>Naben, Nippel, Felgen, Klemmsysteme, Dämpfer, Federgabeln und komplette Laufradsätze</w:t>
      </w:r>
      <w:r>
        <w:rPr>
          <w:rFonts w:ascii="Calibri" w:hAnsi="Calibri" w:eastAsia="Aptos" w:cs="Calibri"/>
          <w:sz w:val="22"/>
          <w:szCs w:val="22"/>
          <w:lang w:eastAsia="en-US"/>
        </w:rPr>
        <w:t xml:space="preserve">. </w:t>
      </w:r>
    </w:p>
    <w:p w:rsidR="001F04E2" w:rsidP="009257E8" w:rsidRDefault="001F04E2" w14:paraId="11557655" w14:textId="77777777">
      <w:pPr>
        <w:rPr>
          <w:rFonts w:ascii="Calibri" w:hAnsi="Calibri" w:eastAsia="Aptos" w:cs="Calibri"/>
          <w:sz w:val="22"/>
          <w:szCs w:val="22"/>
          <w:lang w:eastAsia="en-US"/>
        </w:rPr>
      </w:pPr>
    </w:p>
    <w:p w:rsidR="009257E8" w:rsidP="009257E8" w:rsidRDefault="009257E8" w14:paraId="18234089" w14:textId="113C0D7D">
      <w:pPr>
        <w:rPr>
          <w:rFonts w:ascii="Calibri" w:hAnsi="Calibri" w:eastAsia="Aptos" w:cs="Calibri"/>
          <w:sz w:val="22"/>
          <w:szCs w:val="22"/>
          <w:lang w:val="de-CH" w:eastAsia="en-US"/>
        </w:rPr>
      </w:pPr>
      <w:r w:rsidRPr="009257E8">
        <w:rPr>
          <w:rFonts w:ascii="Calibri" w:hAnsi="Calibri" w:eastAsia="Aptos" w:cs="Calibri"/>
          <w:b/>
          <w:bCs/>
          <w:sz w:val="22"/>
          <w:szCs w:val="22"/>
          <w:lang w:val="de-CH" w:eastAsia="en-US"/>
        </w:rPr>
        <w:t>Programm</w:t>
      </w:r>
      <w:r w:rsidRPr="009257E8">
        <w:rPr>
          <w:rFonts w:ascii="Calibri" w:hAnsi="Calibri" w:eastAsia="Aptos" w:cs="Calibri"/>
          <w:sz w:val="22"/>
          <w:szCs w:val="22"/>
          <w:lang w:val="de-CH" w:eastAsia="en-US"/>
        </w:rPr>
        <w:t>:</w:t>
      </w:r>
    </w:p>
    <w:p w:rsidR="009257E8" w:rsidP="000C5C00" w:rsidRDefault="00EF5A4D" w14:paraId="1B6F7448" w14:textId="382E6AD6">
      <w:pPr>
        <w:tabs>
          <w:tab w:val="left" w:pos="142"/>
        </w:tabs>
        <w:ind w:left="708" w:hanging="424"/>
        <w:rPr>
          <w:rFonts w:ascii="Calibri" w:hAnsi="Calibri" w:eastAsia="Aptos" w:cs="Calibri"/>
          <w:sz w:val="22"/>
          <w:szCs w:val="22"/>
          <w:lang w:val="de-CH" w:eastAsia="en-US"/>
        </w:rPr>
      </w:pPr>
      <w:r>
        <w:rPr>
          <w:rFonts w:ascii="Calibri" w:hAnsi="Calibri" w:eastAsia="Aptos" w:cs="Calibri"/>
          <w:sz w:val="22"/>
          <w:szCs w:val="22"/>
          <w:lang w:val="de-CH" w:eastAsia="en-US"/>
        </w:rPr>
        <w:t xml:space="preserve">ab </w:t>
      </w:r>
      <w:r w:rsidR="00846B23">
        <w:rPr>
          <w:rFonts w:ascii="Calibri" w:hAnsi="Calibri" w:eastAsia="Aptos" w:cs="Calibri"/>
          <w:sz w:val="22"/>
          <w:szCs w:val="22"/>
          <w:lang w:val="de-CH" w:eastAsia="en-US"/>
        </w:rPr>
        <w:t>1</w:t>
      </w:r>
      <w:r w:rsidR="009231DD">
        <w:rPr>
          <w:rFonts w:ascii="Calibri" w:hAnsi="Calibri" w:eastAsia="Aptos" w:cs="Calibri"/>
          <w:sz w:val="22"/>
          <w:szCs w:val="22"/>
          <w:lang w:val="de-CH" w:eastAsia="en-US"/>
        </w:rPr>
        <w:t>4</w:t>
      </w:r>
      <w:r w:rsidRPr="009257E8" w:rsidR="009257E8">
        <w:rPr>
          <w:rFonts w:ascii="Calibri" w:hAnsi="Calibri" w:eastAsia="Aptos" w:cs="Calibri"/>
          <w:sz w:val="22"/>
          <w:szCs w:val="22"/>
          <w:lang w:val="de-CH" w:eastAsia="en-US"/>
        </w:rPr>
        <w:t>:</w:t>
      </w:r>
      <w:r w:rsidR="00A5516C">
        <w:rPr>
          <w:rFonts w:ascii="Calibri" w:hAnsi="Calibri" w:eastAsia="Aptos" w:cs="Calibri"/>
          <w:sz w:val="22"/>
          <w:szCs w:val="22"/>
          <w:lang w:val="de-CH" w:eastAsia="en-US"/>
        </w:rPr>
        <w:t>15</w:t>
      </w:r>
      <w:r w:rsidRPr="009257E8" w:rsidR="009257E8">
        <w:rPr>
          <w:rFonts w:ascii="Calibri" w:hAnsi="Calibri" w:eastAsia="Aptos" w:cs="Calibri"/>
          <w:sz w:val="22"/>
          <w:szCs w:val="22"/>
          <w:lang w:val="de-CH" w:eastAsia="en-US"/>
        </w:rPr>
        <w:t xml:space="preserve"> </w:t>
      </w:r>
      <w:r w:rsidR="00846B23">
        <w:rPr>
          <w:rFonts w:ascii="Calibri" w:hAnsi="Calibri" w:eastAsia="Aptos" w:cs="Calibri"/>
          <w:sz w:val="22"/>
          <w:szCs w:val="22"/>
          <w:lang w:val="de-CH" w:eastAsia="en-US"/>
        </w:rPr>
        <w:tab/>
      </w:r>
      <w:r w:rsidR="000060EB">
        <w:rPr>
          <w:rFonts w:ascii="Calibri" w:hAnsi="Calibri" w:eastAsia="Aptos" w:cs="Calibri"/>
          <w:sz w:val="22"/>
          <w:szCs w:val="22"/>
          <w:lang w:val="de-CH" w:eastAsia="en-US"/>
        </w:rPr>
        <w:tab/>
      </w:r>
      <w:r w:rsidR="00A721C7">
        <w:rPr>
          <w:rFonts w:ascii="Calibri" w:hAnsi="Calibri" w:eastAsia="Aptos" w:cs="Calibri"/>
          <w:sz w:val="22"/>
          <w:szCs w:val="22"/>
          <w:lang w:val="de-CH" w:eastAsia="en-US"/>
        </w:rPr>
        <w:t>Eintreffe</w:t>
      </w:r>
      <w:r w:rsidR="00B52CA9">
        <w:rPr>
          <w:rFonts w:ascii="Calibri" w:hAnsi="Calibri" w:eastAsia="Aptos" w:cs="Calibri"/>
          <w:sz w:val="22"/>
          <w:szCs w:val="22"/>
          <w:lang w:val="de-CH" w:eastAsia="en-US"/>
        </w:rPr>
        <w:t xml:space="preserve">n </w:t>
      </w:r>
      <w:r w:rsidR="008C0359">
        <w:rPr>
          <w:rFonts w:ascii="Calibri" w:hAnsi="Calibri" w:eastAsia="Aptos" w:cs="Calibri"/>
          <w:sz w:val="22"/>
          <w:szCs w:val="22"/>
          <w:lang w:val="de-CH" w:eastAsia="en-US"/>
        </w:rPr>
        <w:t>bei der Firma DT SWISS AG</w:t>
      </w:r>
    </w:p>
    <w:p w:rsidR="003B2A71" w:rsidP="003B2A71" w:rsidRDefault="000060EB" w14:paraId="4D01FCED" w14:textId="2A737884">
      <w:pPr>
        <w:tabs>
          <w:tab w:val="left" w:pos="142"/>
        </w:tabs>
        <w:ind w:left="708" w:hanging="424"/>
        <w:rPr>
          <w:rFonts w:ascii="Calibri" w:hAnsi="Calibri" w:eastAsia="Aptos" w:cs="Calibri"/>
          <w:sz w:val="22"/>
          <w:szCs w:val="22"/>
          <w:lang w:val="de-CH" w:eastAsia="en-US"/>
        </w:rPr>
      </w:pPr>
      <w:r>
        <w:rPr>
          <w:rFonts w:ascii="Calibri" w:hAnsi="Calibri" w:eastAsia="Aptos" w:cs="Calibri"/>
          <w:sz w:val="22"/>
          <w:szCs w:val="22"/>
          <w:lang w:val="de-CH" w:eastAsia="en-US"/>
        </w:rPr>
        <w:t>1</w:t>
      </w:r>
      <w:r w:rsidR="009231DD">
        <w:rPr>
          <w:rFonts w:ascii="Calibri" w:hAnsi="Calibri" w:eastAsia="Aptos" w:cs="Calibri"/>
          <w:sz w:val="22"/>
          <w:szCs w:val="22"/>
          <w:lang w:val="de-CH" w:eastAsia="en-US"/>
        </w:rPr>
        <w:t>4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>:</w:t>
      </w:r>
      <w:r w:rsidR="00497F93">
        <w:rPr>
          <w:rFonts w:ascii="Calibri" w:hAnsi="Calibri" w:eastAsia="Aptos" w:cs="Calibri"/>
          <w:sz w:val="22"/>
          <w:szCs w:val="22"/>
          <w:lang w:val="de-CH" w:eastAsia="en-US"/>
        </w:rPr>
        <w:t>30</w:t>
      </w:r>
      <w:r w:rsidR="00107BF4">
        <w:rPr>
          <w:rFonts w:ascii="Calibri" w:hAnsi="Calibri" w:eastAsia="Aptos" w:cs="Calibri"/>
          <w:sz w:val="22"/>
          <w:szCs w:val="22"/>
          <w:lang w:val="de-CH" w:eastAsia="en-US"/>
        </w:rPr>
        <w:t xml:space="preserve"> 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>-</w:t>
      </w:r>
      <w:r w:rsidR="00107BF4">
        <w:rPr>
          <w:rFonts w:ascii="Calibri" w:hAnsi="Calibri" w:eastAsia="Aptos" w:cs="Calibri"/>
          <w:sz w:val="22"/>
          <w:szCs w:val="22"/>
          <w:lang w:val="de-CH" w:eastAsia="en-US"/>
        </w:rPr>
        <w:t xml:space="preserve"> 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>1</w:t>
      </w:r>
      <w:r w:rsidR="003268D9">
        <w:rPr>
          <w:rFonts w:ascii="Calibri" w:hAnsi="Calibri" w:eastAsia="Aptos" w:cs="Calibri"/>
          <w:sz w:val="22"/>
          <w:szCs w:val="22"/>
          <w:lang w:val="de-CH" w:eastAsia="en-US"/>
        </w:rPr>
        <w:t>7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>:</w:t>
      </w:r>
      <w:r w:rsidR="009231DD">
        <w:rPr>
          <w:rFonts w:ascii="Calibri" w:hAnsi="Calibri" w:eastAsia="Aptos" w:cs="Calibri"/>
          <w:sz w:val="22"/>
          <w:szCs w:val="22"/>
          <w:lang w:val="de-CH" w:eastAsia="en-US"/>
        </w:rPr>
        <w:t>00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ab/>
      </w:r>
      <w:r w:rsidRPr="003B2A71" w:rsidR="003B2A71">
        <w:rPr>
          <w:rFonts w:ascii="Calibri" w:hAnsi="Calibri" w:eastAsia="Aptos" w:cs="Calibri"/>
          <w:sz w:val="22"/>
          <w:szCs w:val="22"/>
          <w:lang w:val="de-CH" w:eastAsia="en-US"/>
        </w:rPr>
        <w:t xml:space="preserve">Präsentation über DT Swiss inkl. </w:t>
      </w:r>
      <w:r w:rsidR="00D77FE9">
        <w:rPr>
          <w:rFonts w:ascii="Calibri" w:hAnsi="Calibri" w:eastAsia="Aptos" w:cs="Calibri"/>
          <w:sz w:val="22"/>
          <w:szCs w:val="22"/>
          <w:lang w:val="de-CH" w:eastAsia="en-US"/>
        </w:rPr>
        <w:t>Frager</w:t>
      </w:r>
      <w:r w:rsidRPr="003B2A71" w:rsidR="003B2A71">
        <w:rPr>
          <w:rFonts w:ascii="Calibri" w:hAnsi="Calibri" w:eastAsia="Aptos" w:cs="Calibri"/>
          <w:sz w:val="22"/>
          <w:szCs w:val="22"/>
          <w:lang w:val="de-CH" w:eastAsia="en-US"/>
        </w:rPr>
        <w:t>unde</w:t>
      </w:r>
    </w:p>
    <w:p w:rsidR="003B2A71" w:rsidP="20A917E7" w:rsidRDefault="000652F6" w14:textId="2C79F636" w14:paraId="51871487">
      <w:pPr>
        <w:tabs>
          <w:tab w:val="left" w:pos="142"/>
        </w:tabs>
        <w:ind w:left="1416" w:firstLine="708"/>
        <w:rPr>
          <w:rFonts w:ascii="Calibri" w:hAnsi="Calibri" w:eastAsia="Aptos" w:cs="Calibri"/>
          <w:sz w:val="22"/>
          <w:szCs w:val="22"/>
          <w:lang w:val="de-CH" w:eastAsia="en-US"/>
        </w:rPr>
      </w:pPr>
      <w:r w:rsidRPr="2D7970EC" w:rsidR="003B2A71">
        <w:rPr>
          <w:rFonts w:ascii="Calibri" w:hAnsi="Calibri" w:eastAsia="Aptos" w:cs="Calibri"/>
          <w:sz w:val="22"/>
          <w:szCs w:val="22"/>
          <w:lang w:val="de-CH" w:eastAsia="en-US"/>
        </w:rPr>
        <w:t xml:space="preserve">anschliessend Führung </w:t>
      </w:r>
      <w:r w:rsidRPr="2D7970EC" w:rsidR="00B70F0A">
        <w:rPr>
          <w:rFonts w:ascii="Calibri" w:hAnsi="Calibri" w:eastAsia="Aptos" w:cs="Calibri"/>
          <w:sz w:val="22"/>
          <w:szCs w:val="22"/>
          <w:lang w:val="de-CH" w:eastAsia="en-US"/>
        </w:rPr>
        <w:t>durch</w:t>
      </w:r>
      <w:r w:rsidRPr="2D7970EC" w:rsidR="003B2A71">
        <w:rPr>
          <w:rFonts w:ascii="Calibri" w:hAnsi="Calibri" w:eastAsia="Aptos" w:cs="Calibri"/>
          <w:sz w:val="22"/>
          <w:szCs w:val="22"/>
          <w:lang w:val="de-CH" w:eastAsia="en-US"/>
        </w:rPr>
        <w:t xml:space="preserve"> Produktion, Testcenter</w:t>
      </w:r>
      <w:r w:rsidRPr="2D7970EC" w:rsidR="000652F6">
        <w:rPr>
          <w:rFonts w:ascii="Calibri" w:hAnsi="Calibri" w:eastAsia="Aptos" w:cs="Calibri"/>
          <w:sz w:val="22"/>
          <w:szCs w:val="22"/>
          <w:lang w:val="de-CH" w:eastAsia="en-US"/>
        </w:rPr>
        <w:t>, m</w:t>
      </w:r>
      <w:r w:rsidRPr="2D7970EC" w:rsidR="003B2A71">
        <w:rPr>
          <w:rFonts w:ascii="Calibri" w:hAnsi="Calibri" w:eastAsia="Aptos" w:cs="Calibri"/>
          <w:sz w:val="22"/>
          <w:szCs w:val="22"/>
          <w:lang w:val="de-CH" w:eastAsia="en-US"/>
        </w:rPr>
        <w:t>anuelle</w:t>
      </w:r>
      <w:r w:rsidRPr="2D7970EC" w:rsidR="000652F6">
        <w:rPr>
          <w:rFonts w:ascii="Calibri" w:hAnsi="Calibri" w:eastAsia="Aptos" w:cs="Calibri"/>
          <w:sz w:val="22"/>
          <w:szCs w:val="22"/>
          <w:lang w:val="de-CH" w:eastAsia="en-US"/>
        </w:rPr>
        <w:t>r</w:t>
      </w:r>
      <w:r w:rsidRPr="2D7970EC" w:rsidR="003B2A71">
        <w:rPr>
          <w:rFonts w:ascii="Calibri" w:hAnsi="Calibri" w:eastAsia="Aptos" w:cs="Calibri"/>
          <w:sz w:val="22"/>
          <w:szCs w:val="22"/>
          <w:lang w:val="de-CH" w:eastAsia="en-US"/>
        </w:rPr>
        <w:t xml:space="preserve"> Laufradbau</w:t>
      </w:r>
    </w:p>
    <w:p w:rsidR="7DDF0F9A" w:rsidP="2D7970EC" w:rsidRDefault="7DDF0F9A" w14:paraId="1440A702" w14:textId="4DE7CC9C">
      <w:pPr>
        <w:tabs>
          <w:tab w:val="left" w:leader="none" w:pos="142"/>
        </w:tabs>
        <w:ind w:left="708" w:hanging="424"/>
        <w:rPr>
          <w:rFonts w:ascii="Calibri" w:hAnsi="Calibri" w:eastAsia="Aptos" w:cs="Calibri"/>
          <w:sz w:val="22"/>
          <w:szCs w:val="22"/>
          <w:lang w:val="de-CH" w:eastAsia="en-US"/>
        </w:rPr>
      </w:pPr>
      <w:r w:rsidRPr="2D7970EC" w:rsidR="7DDF0F9A">
        <w:rPr>
          <w:rFonts w:ascii="Calibri" w:hAnsi="Calibri" w:eastAsia="Aptos" w:cs="Calibri"/>
          <w:sz w:val="22"/>
          <w:szCs w:val="22"/>
          <w:lang w:val="de-CH" w:eastAsia="en-US"/>
        </w:rPr>
        <w:t>ab 17:00</w:t>
      </w:r>
      <w:r>
        <w:tab/>
      </w:r>
      <w:r>
        <w:tab/>
      </w:r>
      <w:r w:rsidRPr="2D7970EC" w:rsidR="7DDF0F9A">
        <w:rPr>
          <w:rFonts w:ascii="Calibri" w:hAnsi="Calibri" w:eastAsia="Aptos" w:cs="Calibri"/>
          <w:sz w:val="22"/>
          <w:szCs w:val="22"/>
          <w:lang w:val="de-CH" w:eastAsia="en-US"/>
        </w:rPr>
        <w:t>Apéro</w:t>
      </w:r>
    </w:p>
    <w:p w:rsidR="003B2A71" w:rsidP="20A917E7" w:rsidRDefault="000652F6" w14:paraId="78F64255" w14:textId="0296BA02">
      <w:pPr>
        <w:tabs>
          <w:tab w:val="left" w:pos="142"/>
        </w:tabs>
        <w:ind w:left="1416" w:firstLine="708"/>
        <w:rPr>
          <w:rFonts w:ascii="Calibri" w:hAnsi="Calibri" w:eastAsia="Aptos" w:cs="Calibri"/>
          <w:noProof/>
          <w:sz w:val="22"/>
          <w:szCs w:val="22"/>
          <w:lang w:val="de-CH" w:eastAsia="en-US"/>
        </w:rPr>
      </w:pPr>
    </w:p>
    <w:p w:rsidR="003B2A71" w:rsidP="20A917E7" w:rsidRDefault="000652F6" w14:paraId="535F0E10" w14:textId="7F797A6B">
      <w:pPr>
        <w:tabs>
          <w:tab w:val="left" w:pos="142"/>
        </w:tabs>
        <w:ind w:left="0" w:firstLine="0"/>
        <w:rPr>
          <w:rFonts w:ascii="Calibri" w:hAnsi="Calibri" w:eastAsia="Aptos" w:cs="Calibri"/>
          <w:noProof/>
          <w:sz w:val="22"/>
          <w:szCs w:val="22"/>
          <w:lang w:val="de-CH" w:eastAsia="en-US"/>
        </w:rPr>
      </w:pPr>
      <w:r w:rsidRPr="20A917E7" w:rsidR="004F01E5">
        <w:rPr>
          <w:rFonts w:ascii="Calibri" w:hAnsi="Calibri" w:eastAsia="Aptos" w:cs="Calibri"/>
          <w:noProof/>
          <w:sz w:val="22"/>
          <w:szCs w:val="22"/>
          <w:lang w:val="de-CH" w:eastAsia="en-US"/>
        </w:rPr>
        <w:t>Anreis</w:t>
      </w:r>
      <w:r w:rsidRPr="20A917E7" w:rsidR="00316EDA">
        <w:rPr>
          <w:rFonts w:ascii="Calibri" w:hAnsi="Calibri" w:eastAsia="Aptos" w:cs="Calibri"/>
          <w:noProof/>
          <w:sz w:val="22"/>
          <w:szCs w:val="22"/>
          <w:lang w:val="de-CH" w:eastAsia="en-US"/>
        </w:rPr>
        <w:t>e:</w:t>
      </w:r>
      <w:r w:rsidRPr="20A917E7" w:rsidR="004F01E5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 </w:t>
      </w:r>
      <w:r>
        <w:tab/>
      </w:r>
      <w:r>
        <w:tab/>
      </w:r>
      <w:r w:rsidRPr="20A917E7" w:rsidR="004F01E5">
        <w:rPr>
          <w:rFonts w:ascii="Calibri" w:hAnsi="Calibri" w:eastAsia="Aptos" w:cs="Calibri"/>
          <w:noProof/>
          <w:sz w:val="22"/>
          <w:szCs w:val="22"/>
          <w:lang w:val="de-CH" w:eastAsia="en-US"/>
        </w:rPr>
        <w:t>Bus</w:t>
      </w:r>
      <w:r w:rsidRPr="20A917E7" w:rsidR="00316EDA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 1 /</w:t>
      </w:r>
      <w:r w:rsidRPr="20A917E7" w:rsidR="00306E95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 Bus </w:t>
      </w:r>
      <w:r w:rsidRPr="20A917E7" w:rsidR="00FD4BA0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73 bis Haltestelle Stadien, </w:t>
      </w:r>
      <w:r w:rsidRPr="20A917E7" w:rsidR="00A82566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oder </w:t>
      </w:r>
      <w:r w:rsidRPr="20A917E7" w:rsidR="00306E95">
        <w:rPr>
          <w:rFonts w:ascii="Calibri" w:hAnsi="Calibri" w:eastAsia="Aptos" w:cs="Calibri"/>
          <w:noProof/>
          <w:sz w:val="22"/>
          <w:szCs w:val="22"/>
          <w:lang w:val="de-CH" w:eastAsia="en-US"/>
        </w:rPr>
        <w:t>Bus 2 bis Haltestelle Mettlenweg</w:t>
      </w:r>
      <w:r>
        <w:rPr>
          <w:rFonts w:ascii="Calibri" w:hAnsi="Calibri" w:eastAsia="Aptos" w:cs="Calibri"/>
          <w:sz w:val="22"/>
          <w:szCs w:val="22"/>
          <w:lang w:val="de-CH" w:eastAsia="en-US"/>
        </w:rPr>
        <w:tab/>
      </w:r>
    </w:p>
    <w:p w:rsidR="003B2A71" w:rsidP="20A917E7" w:rsidRDefault="000652F6" w14:textId="2C79F636" w14:paraId="4C3E2013">
      <w:pPr>
        <w:tabs>
          <w:tab w:val="left" w:pos="142"/>
        </w:tabs>
        <w:ind w:left="1416" w:firstLine="708"/>
        <w:rPr>
          <w:rFonts w:ascii="Calibri" w:hAnsi="Calibri" w:eastAsia="Aptos" w:cs="Calibri"/>
          <w:noProof/>
          <w:sz w:val="22"/>
          <w:szCs w:val="22"/>
          <w:lang w:val="de-CH" w:eastAsia="en-US"/>
        </w:rPr>
      </w:pPr>
      <w:r w:rsidRPr="20A917E7" w:rsidR="00F274F9">
        <w:rPr>
          <w:rFonts w:ascii="Calibri" w:hAnsi="Calibri" w:eastAsia="Aptos" w:cs="Calibri"/>
          <w:noProof/>
          <w:sz w:val="22"/>
          <w:szCs w:val="22"/>
          <w:lang w:val="de-CH" w:eastAsia="en-US"/>
        </w:rPr>
        <w:t>v</w:t>
      </w:r>
      <w:r w:rsidRPr="20A917E7" w:rsidR="00FD4BA0">
        <w:rPr>
          <w:rFonts w:ascii="Calibri" w:hAnsi="Calibri" w:eastAsia="Aptos" w:cs="Calibri"/>
          <w:noProof/>
          <w:sz w:val="22"/>
          <w:szCs w:val="22"/>
          <w:lang w:val="de-CH" w:eastAsia="en-US"/>
        </w:rPr>
        <w:t>on dort jeweils ca. 10 min Fussweg</w:t>
      </w:r>
    </w:p>
    <w:p w:rsidR="003B2A71" w:rsidP="20A917E7" w:rsidRDefault="000652F6" w14:paraId="6616542B" w14:textId="022704D6">
      <w:pPr>
        <w:tabs>
          <w:tab w:val="left" w:pos="142"/>
        </w:tabs>
        <w:ind w:left="1416" w:firstLine="708"/>
        <w:rPr>
          <w:rFonts w:ascii="Calibri" w:hAnsi="Calibri" w:eastAsia="Aptos" w:cs="Calibri"/>
          <w:noProof/>
          <w:sz w:val="22"/>
          <w:szCs w:val="22"/>
          <w:lang w:val="de-CH" w:eastAsia="en-US"/>
        </w:rPr>
      </w:pPr>
      <w:r w:rsidRPr="2B67BB49" w:rsidR="00FD4BA0">
        <w:rPr>
          <w:rFonts w:ascii="Calibri" w:hAnsi="Calibri" w:eastAsia="Aptos" w:cs="Calibri"/>
          <w:noProof/>
          <w:sz w:val="22"/>
          <w:szCs w:val="22"/>
          <w:lang w:val="de-CH" w:eastAsia="en-US"/>
        </w:rPr>
        <w:t xml:space="preserve">Auto: </w:t>
      </w:r>
      <w:r w:rsidRPr="2B67BB49" w:rsidR="451A8A3E">
        <w:rPr>
          <w:rFonts w:ascii="Calibri" w:hAnsi="Calibri" w:eastAsia="Aptos" w:cs="Calibri"/>
          <w:noProof/>
          <w:sz w:val="22"/>
          <w:szCs w:val="22"/>
          <w:lang w:val="de-CH" w:eastAsia="en-US"/>
        </w:rPr>
        <w:t>Öffentliche Parkplätze neben dem Areal oder in der Tissot Arena</w:t>
      </w:r>
    </w:p>
    <w:p w:rsidR="00FA402F" w:rsidP="00B91B14" w:rsidRDefault="00B078CE" w14:paraId="67E008D0" w14:textId="31F8D8FF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>
        <w:rPr>
          <w:rFonts w:ascii="Calibri" w:hAnsi="Calibri" w:cs="Calibri"/>
          <w:noProof/>
          <w:sz w:val="22"/>
          <w:szCs w:val="22"/>
          <w:lang w:val="de-CH" w:eastAsia="de-CH"/>
        </w:rPr>
        <w:t>Herzlich</w:t>
      </w:r>
      <w:r w:rsidR="00F81996">
        <w:rPr>
          <w:rFonts w:ascii="Calibri" w:hAnsi="Calibri" w:cs="Calibri"/>
          <w:noProof/>
          <w:sz w:val="22"/>
          <w:szCs w:val="22"/>
          <w:lang w:val="de-CH" w:eastAsia="de-CH"/>
        </w:rPr>
        <w:t>e Grüsse</w:t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br/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t>Ihr TNG-Vorstand</w:t>
      </w:r>
    </w:p>
    <w:p w:rsidR="00C61A84" w:rsidP="20A917E7" w:rsidRDefault="00C61A84" w14:paraId="58123FBD" w14:textId="103C1553">
      <w:pPr>
        <w:spacing w:after="120"/>
        <w:rPr>
          <w:rFonts w:ascii="Calibri" w:hAnsi="Calibri" w:cs="Calibri"/>
          <w:sz w:val="20"/>
          <w:szCs w:val="20"/>
        </w:rPr>
      </w:pPr>
      <w:r w:rsidRPr="20A917E7" w:rsidR="00C61A84">
        <w:rPr>
          <w:rFonts w:ascii="Calibri" w:hAnsi="Calibri" w:cs="Calibri"/>
          <w:sz w:val="20"/>
          <w:szCs w:val="20"/>
        </w:rPr>
        <w:t xml:space="preserve">Anmeldung bitte bis </w:t>
      </w:r>
      <w:r w:rsidRPr="20A917E7" w:rsidR="00DC6F49">
        <w:rPr>
          <w:rFonts w:ascii="Calibri" w:hAnsi="Calibri" w:cs="Calibri"/>
          <w:b w:val="1"/>
          <w:bCs w:val="1"/>
          <w:sz w:val="20"/>
          <w:szCs w:val="20"/>
        </w:rPr>
        <w:t>Montag</w:t>
      </w:r>
      <w:r w:rsidRPr="20A917E7" w:rsidR="00C61A84">
        <w:rPr>
          <w:rFonts w:ascii="Calibri" w:hAnsi="Calibri" w:cs="Calibri"/>
          <w:b w:val="1"/>
          <w:bCs w:val="1"/>
          <w:sz w:val="20"/>
          <w:szCs w:val="20"/>
        </w:rPr>
        <w:t xml:space="preserve"> </w:t>
      </w:r>
      <w:r w:rsidRPr="20A917E7" w:rsidR="00E449D0">
        <w:rPr>
          <w:rFonts w:ascii="Calibri" w:hAnsi="Calibri" w:cs="Calibri"/>
          <w:b w:val="1"/>
          <w:bCs w:val="1"/>
          <w:sz w:val="20"/>
          <w:szCs w:val="20"/>
        </w:rPr>
        <w:t>2</w:t>
      </w:r>
      <w:r w:rsidRPr="20A917E7" w:rsidR="00DC6F49">
        <w:rPr>
          <w:rFonts w:ascii="Calibri" w:hAnsi="Calibri" w:cs="Calibri"/>
          <w:b w:val="1"/>
          <w:bCs w:val="1"/>
          <w:sz w:val="20"/>
          <w:szCs w:val="20"/>
        </w:rPr>
        <w:t>7</w:t>
      </w:r>
      <w:r w:rsidRPr="20A917E7" w:rsidR="00C61A84">
        <w:rPr>
          <w:rFonts w:ascii="Calibri" w:hAnsi="Calibri" w:cs="Calibri"/>
          <w:b w:val="1"/>
          <w:bCs w:val="1"/>
          <w:sz w:val="20"/>
          <w:szCs w:val="20"/>
        </w:rPr>
        <w:t xml:space="preserve">. </w:t>
      </w:r>
      <w:r w:rsidRPr="20A917E7" w:rsidR="00DC6F49">
        <w:rPr>
          <w:rFonts w:ascii="Calibri" w:hAnsi="Calibri" w:cs="Calibri"/>
          <w:b w:val="1"/>
          <w:bCs w:val="1"/>
          <w:sz w:val="20"/>
          <w:szCs w:val="20"/>
        </w:rPr>
        <w:t>April</w:t>
      </w:r>
      <w:r w:rsidRPr="20A917E7" w:rsidR="00C61A84">
        <w:rPr>
          <w:rFonts w:ascii="Calibri" w:hAnsi="Calibri" w:cs="Calibri"/>
          <w:b w:val="1"/>
          <w:bCs w:val="1"/>
          <w:sz w:val="20"/>
          <w:szCs w:val="20"/>
        </w:rPr>
        <w:t xml:space="preserve"> 202</w:t>
      </w:r>
      <w:r w:rsidRPr="20A917E7" w:rsidR="00E449D0">
        <w:rPr>
          <w:rFonts w:ascii="Calibri" w:hAnsi="Calibri" w:cs="Calibri"/>
          <w:b w:val="1"/>
          <w:bCs w:val="1"/>
          <w:sz w:val="20"/>
          <w:szCs w:val="20"/>
        </w:rPr>
        <w:t>6</w:t>
      </w:r>
      <w:r w:rsidRPr="20A917E7" w:rsidR="00C61A84">
        <w:rPr>
          <w:rFonts w:ascii="Calibri" w:hAnsi="Calibri" w:cs="Calibri"/>
          <w:b w:val="1"/>
          <w:bCs w:val="1"/>
          <w:sz w:val="20"/>
          <w:szCs w:val="20"/>
        </w:rPr>
        <w:t xml:space="preserve"> </w:t>
      </w:r>
      <w:r w:rsidRPr="20A917E7" w:rsidR="00C61A84">
        <w:rPr>
          <w:rFonts w:ascii="Calibri" w:hAnsi="Calibri" w:cs="Calibri"/>
          <w:sz w:val="20"/>
          <w:szCs w:val="20"/>
        </w:rPr>
        <w:t xml:space="preserve">an Monika </w:t>
      </w:r>
      <w:r w:rsidRPr="20A917E7" w:rsidR="00C61A84">
        <w:rPr>
          <w:rFonts w:ascii="Calibri" w:hAnsi="Calibri" w:cs="Calibri"/>
          <w:sz w:val="20"/>
          <w:szCs w:val="20"/>
        </w:rPr>
        <w:t>Spiess</w:t>
      </w:r>
      <w:r w:rsidRPr="20A917E7" w:rsidR="00C61A84">
        <w:rPr>
          <w:rFonts w:ascii="Calibri" w:hAnsi="Calibri" w:cs="Calibri"/>
          <w:sz w:val="20"/>
          <w:szCs w:val="20"/>
        </w:rPr>
        <w:t xml:space="preserve">, </w:t>
      </w:r>
      <w:r w:rsidRPr="20A917E7" w:rsidR="00C61A84">
        <w:rPr>
          <w:rFonts w:ascii="Calibri" w:hAnsi="Calibri" w:cs="Calibri"/>
          <w:sz w:val="20"/>
          <w:szCs w:val="20"/>
        </w:rPr>
        <w:t xml:space="preserve">email:   </w:t>
      </w:r>
      <w:hyperlink r:id="Re9b77e40b4954b59">
        <w:r w:rsidRPr="20A917E7" w:rsidR="008C1A7C">
          <w:rPr>
            <w:rStyle w:val="Hyperlink"/>
            <w:rFonts w:ascii="Calibri" w:hAnsi="Calibri" w:cs="Calibri"/>
            <w:sz w:val="20"/>
            <w:szCs w:val="20"/>
          </w:rPr>
          <w:t>monikaspiess@bluewin.ch</w:t>
        </w:r>
      </w:hyperlink>
    </w:p>
    <w:p w:rsidRPr="008C1A7C" w:rsidR="00C61A84" w:rsidP="00C61A84" w:rsidRDefault="00C61A84" w14:paraId="4F240801" w14:textId="43EBFDA7">
      <w:pPr>
        <w:spacing w:after="120"/>
        <w:rPr>
          <w:rFonts w:ascii="Calibri" w:hAnsi="Calibri" w:cs="Calibri"/>
          <w:sz w:val="20"/>
          <w:lang w:val="nl-NL"/>
        </w:rPr>
      </w:pPr>
      <w:r w:rsidRPr="008C1A7C">
        <w:rPr>
          <w:rFonts w:ascii="Calibri" w:hAnsi="Calibri" w:cs="Calibri"/>
          <w:sz w:val="20"/>
          <w:lang w:val="nl-NL"/>
        </w:rPr>
        <w:t>____________________________________________________________________________</w:t>
      </w:r>
      <w:r w:rsidRPr="008C1A7C">
        <w:rPr>
          <w:rFonts w:ascii="Calibri" w:hAnsi="Calibri" w:cs="Calibri"/>
          <w:sz w:val="20"/>
          <w:lang w:val="nl-NL"/>
        </w:rPr>
        <w:softHyphen/>
      </w:r>
      <w:r w:rsidRPr="008C1A7C">
        <w:rPr>
          <w:rFonts w:ascii="Calibri" w:hAnsi="Calibri" w:cs="Calibri"/>
          <w:sz w:val="20"/>
          <w:lang w:val="nl-NL"/>
        </w:rPr>
        <w:softHyphen/>
      </w:r>
      <w:r w:rsidRPr="008C1A7C">
        <w:rPr>
          <w:rFonts w:ascii="Calibri" w:hAnsi="Calibri" w:cs="Calibri"/>
          <w:sz w:val="20"/>
          <w:lang w:val="nl-NL"/>
        </w:rPr>
        <w:softHyphen/>
      </w:r>
      <w:r w:rsidRPr="008C1A7C">
        <w:rPr>
          <w:rFonts w:ascii="Calibri" w:hAnsi="Calibri" w:cs="Calibri"/>
          <w:sz w:val="20"/>
          <w:lang w:val="nl-NL"/>
        </w:rPr>
        <w:softHyphen/>
      </w:r>
      <w:r w:rsidRPr="008C1A7C">
        <w:rPr>
          <w:rFonts w:ascii="Calibri" w:hAnsi="Calibri" w:cs="Calibri"/>
          <w:sz w:val="20"/>
          <w:lang w:val="nl-NL"/>
        </w:rPr>
        <w:softHyphen/>
        <w:t xml:space="preserve">_______________  </w:t>
      </w:r>
    </w:p>
    <w:p w:rsidRPr="008C1A7C" w:rsidR="00C61A84" w:rsidP="00C61A84" w:rsidRDefault="00C61A84" w14:paraId="3454001B" w14:textId="6A2D83A2">
      <w:pPr>
        <w:spacing w:after="120"/>
        <w:rPr>
          <w:rFonts w:ascii="Calibri" w:hAnsi="Calibri" w:cs="Calibri"/>
          <w:sz w:val="20"/>
          <w:lang w:val="nl-NL"/>
        </w:rPr>
      </w:pPr>
      <w:r w:rsidRPr="008C1A7C">
        <w:rPr>
          <w:rFonts w:ascii="Calibri" w:hAnsi="Calibri" w:cs="Calibri"/>
          <w:sz w:val="20"/>
          <w:lang w:val="nl-NL"/>
        </w:rPr>
        <w:t xml:space="preserve">TNG </w:t>
      </w:r>
      <w:r w:rsidRPr="008C1A7C" w:rsidR="00C33191">
        <w:rPr>
          <w:rFonts w:ascii="Calibri" w:hAnsi="Calibri" w:cs="Calibri"/>
          <w:sz w:val="20"/>
          <w:lang w:val="nl-NL"/>
        </w:rPr>
        <w:t>DT Swiss</w:t>
      </w:r>
    </w:p>
    <w:p w:rsidRPr="00C61A84" w:rsidR="00C61A84" w:rsidP="2B67BB49" w:rsidRDefault="00C61A84" w14:paraId="4FEDA76C" w14:textId="6028F10C">
      <w:pPr>
        <w:spacing w:after="120"/>
        <w:rPr>
          <w:rFonts w:ascii="Calibri" w:hAnsi="Calibri" w:cs="Calibri"/>
          <w:sz w:val="20"/>
          <w:szCs w:val="20"/>
        </w:rPr>
      </w:pPr>
      <w:r w:rsidRPr="2B67BB49" w:rsidR="00C61A84">
        <w:rPr>
          <w:rFonts w:ascii="Calibri" w:hAnsi="Calibri" w:cs="Calibri"/>
          <w:sz w:val="20"/>
          <w:szCs w:val="20"/>
          <w:lang w:val="nl-NL"/>
        </w:rPr>
        <w:t>Vorname</w:t>
      </w:r>
      <w:r w:rsidRPr="2B67BB49" w:rsidR="00D328DB">
        <w:rPr>
          <w:rFonts w:ascii="Calibri" w:hAnsi="Calibri" w:cs="Calibri"/>
          <w:sz w:val="20"/>
          <w:szCs w:val="20"/>
          <w:lang w:val="nl-NL"/>
        </w:rPr>
        <w:t xml:space="preserve">, 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 xml:space="preserve">Name: </w:t>
      </w:r>
      <w:r w:rsidRPr="008C1A7C">
        <w:rPr>
          <w:rFonts w:ascii="Calibri" w:hAnsi="Calibri" w:cs="Calibri"/>
          <w:sz w:val="20"/>
          <w:lang w:val="nl-NL"/>
        </w:rPr>
        <w:tab/>
      </w:r>
      <w:r w:rsidRPr="2B67BB49" w:rsidR="00C61A84">
        <w:rPr>
          <w:rFonts w:ascii="Calibri" w:hAnsi="Calibri" w:cs="Calibri"/>
          <w:sz w:val="20"/>
          <w:szCs w:val="20"/>
          <w:lang w:val="nl-NL"/>
        </w:rPr>
        <w:t xml:space="preserve"> ………………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 xml:space="preserve">…….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 xml:space="preserve">……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 xml:space="preserve">…</w:t>
      </w:r>
      <w:r w:rsidRPr="2B67BB49" w:rsidR="00D328DB">
        <w:rPr>
          <w:rFonts w:ascii="Calibri" w:hAnsi="Calibri" w:cs="Calibri"/>
          <w:sz w:val="20"/>
          <w:szCs w:val="20"/>
          <w:lang w:val="nl-NL"/>
        </w:rPr>
        <w:t xml:space="preserve"> ,</w:t>
      </w:r>
      <w:r w:rsidRPr="2B67BB49" w:rsidR="00D328DB">
        <w:rPr>
          <w:rFonts w:ascii="Calibri" w:hAnsi="Calibri" w:cs="Calibri"/>
          <w:sz w:val="20"/>
          <w:szCs w:val="20"/>
          <w:lang w:val="nl-NL"/>
        </w:rPr>
        <w:t xml:space="preserve"> 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>…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>…….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>…….</w:t>
      </w:r>
      <w:r w:rsidRPr="2B67BB49" w:rsidR="00C61A84">
        <w:rPr>
          <w:rFonts w:ascii="Calibri" w:hAnsi="Calibri" w:cs="Calibri"/>
          <w:sz w:val="20"/>
          <w:szCs w:val="20"/>
          <w:lang w:val="nl-NL"/>
        </w:rPr>
        <w:t>………...</w:t>
      </w:r>
      <w:r w:rsidRPr="008C1A7C">
        <w:rPr>
          <w:rFonts w:ascii="Calibri" w:hAnsi="Calibri" w:cs="Calibri"/>
          <w:sz w:val="20"/>
          <w:lang w:val="nl-NL"/>
        </w:rPr>
        <w:br/>
      </w:r>
      <w:r w:rsidRPr="008C1A7C">
        <w:rPr>
          <w:rFonts w:ascii="Calibri" w:hAnsi="Calibri" w:cs="Calibri"/>
          <w:sz w:val="20"/>
          <w:lang w:val="nl-NL"/>
        </w:rPr>
        <w:br/>
      </w:r>
      <w:r w:rsidRPr="2B67BB49" w:rsidR="00CF2D3F">
        <w:rPr>
          <w:rFonts w:ascii="Calibri" w:hAnsi="Calibri" w:cs="Calibri"/>
          <w:sz w:val="20"/>
          <w:szCs w:val="20"/>
        </w:rPr>
        <w:t>Anz. Personen:</w:t>
      </w:r>
      <w:r w:rsidR="00CF2D3F">
        <w:rPr>
          <w:rFonts w:ascii="Calibri" w:hAnsi="Calibri" w:cs="Calibri"/>
          <w:sz w:val="20"/>
        </w:rPr>
        <w:tab/>
      </w:r>
      <w:r w:rsidRPr="2B67BB49" w:rsidR="00CF2D3F">
        <w:rPr>
          <w:rFonts w:ascii="Calibri" w:hAnsi="Calibri" w:cs="Calibri"/>
          <w:sz w:val="20"/>
          <w:szCs w:val="20"/>
        </w:rPr>
        <w:t xml:space="preserve">                 ………………    </w:t>
      </w:r>
      <w:r w:rsidR="00CF2D3F">
        <w:rPr>
          <w:rFonts w:ascii="Calibri" w:hAnsi="Calibri" w:cs="Calibri"/>
          <w:sz w:val="20"/>
        </w:rPr>
        <w:tab/>
      </w:r>
      <w:r w:rsidRPr="2B67BB49" w:rsidR="0EA5982E">
        <w:rPr>
          <w:rFonts w:ascii="Calibri" w:hAnsi="Calibri" w:cs="Calibri"/>
          <w:b w:val="1"/>
          <w:bCs w:val="1"/>
          <w:sz w:val="20"/>
          <w:szCs w:val="20"/>
        </w:rPr>
        <w:t xml:space="preserve">Maximale Teilnehmerzahl: 30</w:t>
      </w:r>
      <w:r w:rsidRPr="2B67BB49" w:rsidR="00CF2D3F">
        <w:rPr>
          <w:rFonts w:ascii="Calibri" w:hAnsi="Calibri" w:cs="Calibri"/>
          <w:sz w:val="20"/>
          <w:szCs w:val="20"/>
        </w:rPr>
        <w:t xml:space="preserve">  </w:t>
      </w:r>
      <w:r w:rsidR="00CF2D3F">
        <w:rPr>
          <w:rFonts w:ascii="Calibri" w:hAnsi="Calibri" w:cs="Calibri"/>
          <w:sz w:val="20"/>
        </w:rPr>
        <w:br/>
      </w:r>
      <w:r w:rsidRPr="2B67BB49" w:rsidR="00C61A84">
        <w:rPr>
          <w:rFonts w:ascii="Calibri" w:hAnsi="Calibri" w:cs="Calibri"/>
          <w:sz w:val="20"/>
          <w:szCs w:val="20"/>
        </w:rPr>
        <w:t>_____________________________________________________________</w:t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 w:rsidRPr="2B67BB49" w:rsidR="00C61A84">
        <w:rPr>
          <w:rFonts w:ascii="Calibri" w:hAnsi="Calibri" w:cs="Calibri"/>
          <w:sz w:val="20"/>
          <w:szCs w:val="20"/>
        </w:rPr>
        <w:softHyphen/>
        <w:t xml:space="preserve">______________________________  </w:t>
      </w:r>
    </w:p>
    <w:sectPr w:rsidRPr="00C61A84" w:rsidR="00C61A84" w:rsidSect="00657C1B">
      <w:footerReference w:type="default" r:id="rId13"/>
      <w:pgSz w:w="11906" w:h="16838" w:orient="portrait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1C9D" w:rsidRDefault="00DF1C9D" w14:paraId="147CD375" w14:textId="77777777">
      <w:r>
        <w:separator/>
      </w:r>
    </w:p>
  </w:endnote>
  <w:endnote w:type="continuationSeparator" w:id="0">
    <w:p w:rsidR="00DF1C9D" w:rsidRDefault="00DF1C9D" w14:paraId="1D5F415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F7426" w:rsidP="00A85317" w:rsidRDefault="002F7426" w14:paraId="04C0D3C3" w14:textId="77777777">
    <w:pPr>
      <w:pStyle w:val="Fuzeile"/>
      <w:jc w:val="center"/>
      <w:rPr>
        <w:b/>
        <w:lang w:val="de-CH"/>
      </w:rPr>
    </w:pPr>
  </w:p>
  <w:p w:rsidR="00A85317" w:rsidP="00A85317" w:rsidRDefault="00A85317" w14:paraId="74888201" w14:textId="7777777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:rsidR="00A85317" w:rsidP="002B781D" w:rsidRDefault="00A85317" w14:paraId="33F059F9" w14:textId="77777777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:rsidR="002F7426" w:rsidP="002B781D" w:rsidRDefault="002F7426" w14:paraId="26B877CE" w14:textId="77777777">
    <w:pPr>
      <w:pStyle w:val="Fuzeile"/>
      <w:jc w:val="center"/>
      <w:rPr>
        <w:lang w:val="de-CH"/>
      </w:rPr>
    </w:pPr>
    <w:hyperlink w:history="1" r:id="rId1">
      <w:r w:rsidRPr="00E51D6B">
        <w:rPr>
          <w:rStyle w:val="Hyperlink"/>
          <w:lang w:val="de-CH"/>
        </w:rPr>
        <w:t>http://www.tng-sst.ch/</w:t>
      </w:r>
    </w:hyperlink>
    <w:r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1C9D" w:rsidRDefault="00DF1C9D" w14:paraId="6E800B50" w14:textId="77777777">
      <w:r>
        <w:separator/>
      </w:r>
    </w:p>
  </w:footnote>
  <w:footnote w:type="continuationSeparator" w:id="0">
    <w:p w:rsidR="00DF1C9D" w:rsidRDefault="00DF1C9D" w14:paraId="2812F1DE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3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D594879"/>
    <w:multiLevelType w:val="hybridMultilevel"/>
    <w:tmpl w:val="2E3E50AA"/>
    <w:lvl w:ilvl="0" w:tplc="08070001">
      <w:start w:val="1"/>
      <w:numFmt w:val="bullet"/>
      <w:lvlText w:val=""/>
      <w:lvlJc w:val="left"/>
      <w:pPr>
        <w:ind w:left="2072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2792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3512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4232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4952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5672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6392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7112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7832" w:hanging="360"/>
      </w:pPr>
      <w:rPr>
        <w:rFonts w:hint="default" w:ascii="Wingdings" w:hAnsi="Wingdings"/>
      </w:rPr>
    </w:lvl>
  </w:abstractNum>
  <w:abstractNum w:abstractNumId="5" w15:restartNumberingAfterBreak="0">
    <w:nsid w:val="3E48083B"/>
    <w:multiLevelType w:val="hybridMultilevel"/>
    <w:tmpl w:val="764E2976"/>
    <w:lvl w:ilvl="0" w:tplc="4BB84070">
      <w:numFmt w:val="bullet"/>
      <w:lvlText w:val="-"/>
      <w:lvlJc w:val="left"/>
      <w:pPr>
        <w:ind w:left="720" w:hanging="360"/>
      </w:pPr>
      <w:rPr>
        <w:rFonts w:hint="default" w:ascii="Arial" w:hAnsi="Arial" w:eastAsia="Aptos" w:cs="Arial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8E6743F"/>
    <w:multiLevelType w:val="hybridMultilevel"/>
    <w:tmpl w:val="E57C50E2"/>
    <w:lvl w:ilvl="0" w:tplc="17B27528">
      <w:numFmt w:val="bullet"/>
      <w:lvlText w:val="-"/>
      <w:lvlJc w:val="left"/>
      <w:pPr>
        <w:ind w:left="2489" w:hanging="360"/>
      </w:pPr>
      <w:rPr>
        <w:rFonts w:hint="default" w:ascii="Calibri" w:hAnsi="Calibri" w:eastAsia="Aptos" w:cs="Calibri"/>
      </w:rPr>
    </w:lvl>
    <w:lvl w:ilvl="1" w:tplc="08070003" w:tentative="1">
      <w:start w:val="1"/>
      <w:numFmt w:val="bullet"/>
      <w:lvlText w:val="o"/>
      <w:lvlJc w:val="left"/>
      <w:pPr>
        <w:ind w:left="3209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3929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4649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5369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6089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6809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7529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8249" w:hanging="360"/>
      </w:pPr>
      <w:rPr>
        <w:rFonts w:hint="default" w:ascii="Wingdings" w:hAnsi="Wingdings"/>
      </w:rPr>
    </w:lvl>
  </w:abstractNum>
  <w:abstractNum w:abstractNumId="8" w15:restartNumberingAfterBreak="0">
    <w:nsid w:val="668E17B1"/>
    <w:multiLevelType w:val="hybridMultilevel"/>
    <w:tmpl w:val="4570707C"/>
    <w:lvl w:ilvl="0" w:tplc="08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31545BF"/>
    <w:multiLevelType w:val="hybridMultilevel"/>
    <w:tmpl w:val="052CDBDE"/>
    <w:lvl w:ilvl="0" w:tplc="08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305813654">
    <w:abstractNumId w:val="6"/>
  </w:num>
  <w:num w:numId="2" w16cid:durableId="269355907">
    <w:abstractNumId w:val="0"/>
  </w:num>
  <w:num w:numId="3" w16cid:durableId="1288272144">
    <w:abstractNumId w:val="3"/>
  </w:num>
  <w:num w:numId="4" w16cid:durableId="486363894">
    <w:abstractNumId w:val="10"/>
  </w:num>
  <w:num w:numId="5" w16cid:durableId="21981790">
    <w:abstractNumId w:val="1"/>
  </w:num>
  <w:num w:numId="6" w16cid:durableId="1805386378">
    <w:abstractNumId w:val="2"/>
  </w:num>
  <w:num w:numId="7" w16cid:durableId="145364620">
    <w:abstractNumId w:val="4"/>
  </w:num>
  <w:num w:numId="8" w16cid:durableId="580794574">
    <w:abstractNumId w:val="8"/>
  </w:num>
  <w:num w:numId="9" w16cid:durableId="1856651241">
    <w:abstractNumId w:val="9"/>
  </w:num>
  <w:num w:numId="10" w16cid:durableId="115175633">
    <w:abstractNumId w:val="5"/>
  </w:num>
  <w:num w:numId="11" w16cid:durableId="53616053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embedSystemFonts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9F"/>
    <w:rsid w:val="000060EB"/>
    <w:rsid w:val="000474B1"/>
    <w:rsid w:val="00056150"/>
    <w:rsid w:val="000610BC"/>
    <w:rsid w:val="0006189F"/>
    <w:rsid w:val="000652F6"/>
    <w:rsid w:val="00072476"/>
    <w:rsid w:val="00075F92"/>
    <w:rsid w:val="00092307"/>
    <w:rsid w:val="00092CA7"/>
    <w:rsid w:val="000973C1"/>
    <w:rsid w:val="00097ED3"/>
    <w:rsid w:val="000A6DE4"/>
    <w:rsid w:val="000B77B4"/>
    <w:rsid w:val="000C5C00"/>
    <w:rsid w:val="000D08A4"/>
    <w:rsid w:val="000D24B0"/>
    <w:rsid w:val="000D2783"/>
    <w:rsid w:val="000D5A14"/>
    <w:rsid w:val="000E1B92"/>
    <w:rsid w:val="000E2E8D"/>
    <w:rsid w:val="000E5E4E"/>
    <w:rsid w:val="000F1149"/>
    <w:rsid w:val="00107BF4"/>
    <w:rsid w:val="0011368C"/>
    <w:rsid w:val="00135BC1"/>
    <w:rsid w:val="00142512"/>
    <w:rsid w:val="001479EC"/>
    <w:rsid w:val="00153E63"/>
    <w:rsid w:val="00160514"/>
    <w:rsid w:val="00165B64"/>
    <w:rsid w:val="00172AB4"/>
    <w:rsid w:val="00181D80"/>
    <w:rsid w:val="001830C8"/>
    <w:rsid w:val="001867D8"/>
    <w:rsid w:val="001902EB"/>
    <w:rsid w:val="001906E5"/>
    <w:rsid w:val="001A0806"/>
    <w:rsid w:val="001A2A5D"/>
    <w:rsid w:val="001B0AAB"/>
    <w:rsid w:val="001B1D0F"/>
    <w:rsid w:val="001B37A0"/>
    <w:rsid w:val="001C4F95"/>
    <w:rsid w:val="001D0625"/>
    <w:rsid w:val="001D4AC6"/>
    <w:rsid w:val="001D4E90"/>
    <w:rsid w:val="001D6B4E"/>
    <w:rsid w:val="001F04E2"/>
    <w:rsid w:val="001F720D"/>
    <w:rsid w:val="001F7B2C"/>
    <w:rsid w:val="001F7C05"/>
    <w:rsid w:val="00204331"/>
    <w:rsid w:val="0020624B"/>
    <w:rsid w:val="00210547"/>
    <w:rsid w:val="0021510E"/>
    <w:rsid w:val="00227AAF"/>
    <w:rsid w:val="00230957"/>
    <w:rsid w:val="00242289"/>
    <w:rsid w:val="00242567"/>
    <w:rsid w:val="00246C47"/>
    <w:rsid w:val="002473E4"/>
    <w:rsid w:val="0025080D"/>
    <w:rsid w:val="00262444"/>
    <w:rsid w:val="00267678"/>
    <w:rsid w:val="002844DA"/>
    <w:rsid w:val="0029099B"/>
    <w:rsid w:val="00295020"/>
    <w:rsid w:val="00297430"/>
    <w:rsid w:val="002A1A30"/>
    <w:rsid w:val="002A3606"/>
    <w:rsid w:val="002A44BE"/>
    <w:rsid w:val="002A4E5C"/>
    <w:rsid w:val="002A6EA4"/>
    <w:rsid w:val="002B20EB"/>
    <w:rsid w:val="002B2C35"/>
    <w:rsid w:val="002B781D"/>
    <w:rsid w:val="002C6201"/>
    <w:rsid w:val="002C7A0E"/>
    <w:rsid w:val="002D19B3"/>
    <w:rsid w:val="002D386B"/>
    <w:rsid w:val="002D71C6"/>
    <w:rsid w:val="002E2CD9"/>
    <w:rsid w:val="002F25C0"/>
    <w:rsid w:val="002F2D10"/>
    <w:rsid w:val="002F7426"/>
    <w:rsid w:val="002F7BE7"/>
    <w:rsid w:val="00302A01"/>
    <w:rsid w:val="00306E95"/>
    <w:rsid w:val="00307C62"/>
    <w:rsid w:val="00316EDA"/>
    <w:rsid w:val="003261FA"/>
    <w:rsid w:val="003268D9"/>
    <w:rsid w:val="0033134D"/>
    <w:rsid w:val="00337008"/>
    <w:rsid w:val="00337289"/>
    <w:rsid w:val="0034358C"/>
    <w:rsid w:val="00345297"/>
    <w:rsid w:val="00352060"/>
    <w:rsid w:val="00357A53"/>
    <w:rsid w:val="00357B7F"/>
    <w:rsid w:val="003610D4"/>
    <w:rsid w:val="00365867"/>
    <w:rsid w:val="00366411"/>
    <w:rsid w:val="00375CA6"/>
    <w:rsid w:val="00382893"/>
    <w:rsid w:val="0039773A"/>
    <w:rsid w:val="00397E46"/>
    <w:rsid w:val="003A2CF5"/>
    <w:rsid w:val="003B2A71"/>
    <w:rsid w:val="003B3E92"/>
    <w:rsid w:val="003B4522"/>
    <w:rsid w:val="003B56B1"/>
    <w:rsid w:val="003B7C80"/>
    <w:rsid w:val="003C19F9"/>
    <w:rsid w:val="003C1F4E"/>
    <w:rsid w:val="003D4B3A"/>
    <w:rsid w:val="003E2213"/>
    <w:rsid w:val="003E2909"/>
    <w:rsid w:val="003F7B74"/>
    <w:rsid w:val="00400227"/>
    <w:rsid w:val="00411E53"/>
    <w:rsid w:val="0042397A"/>
    <w:rsid w:val="00423CBE"/>
    <w:rsid w:val="00425E8B"/>
    <w:rsid w:val="0042780D"/>
    <w:rsid w:val="004418A2"/>
    <w:rsid w:val="00442DD2"/>
    <w:rsid w:val="0044500B"/>
    <w:rsid w:val="00453732"/>
    <w:rsid w:val="00456070"/>
    <w:rsid w:val="0046411A"/>
    <w:rsid w:val="0046515E"/>
    <w:rsid w:val="0047128A"/>
    <w:rsid w:val="0047313E"/>
    <w:rsid w:val="00473F3B"/>
    <w:rsid w:val="00474EA1"/>
    <w:rsid w:val="00475AE7"/>
    <w:rsid w:val="0048025A"/>
    <w:rsid w:val="004849E5"/>
    <w:rsid w:val="00497F93"/>
    <w:rsid w:val="004A10EA"/>
    <w:rsid w:val="004B023E"/>
    <w:rsid w:val="004B270D"/>
    <w:rsid w:val="004B72F4"/>
    <w:rsid w:val="004B73B8"/>
    <w:rsid w:val="004C2AEE"/>
    <w:rsid w:val="004D23E5"/>
    <w:rsid w:val="004E36D1"/>
    <w:rsid w:val="004E4A07"/>
    <w:rsid w:val="004E6FA8"/>
    <w:rsid w:val="004F01E5"/>
    <w:rsid w:val="004F7C61"/>
    <w:rsid w:val="0051408B"/>
    <w:rsid w:val="005158F2"/>
    <w:rsid w:val="005240FF"/>
    <w:rsid w:val="00524D89"/>
    <w:rsid w:val="005275DE"/>
    <w:rsid w:val="00537B63"/>
    <w:rsid w:val="00560A03"/>
    <w:rsid w:val="0057156B"/>
    <w:rsid w:val="00573285"/>
    <w:rsid w:val="00574380"/>
    <w:rsid w:val="00575F29"/>
    <w:rsid w:val="005774F6"/>
    <w:rsid w:val="005848F3"/>
    <w:rsid w:val="00591EDE"/>
    <w:rsid w:val="00595580"/>
    <w:rsid w:val="0059644A"/>
    <w:rsid w:val="005C7124"/>
    <w:rsid w:val="005F32C7"/>
    <w:rsid w:val="006028A6"/>
    <w:rsid w:val="0060369A"/>
    <w:rsid w:val="006047B2"/>
    <w:rsid w:val="00616955"/>
    <w:rsid w:val="00621D20"/>
    <w:rsid w:val="006302B5"/>
    <w:rsid w:val="00634D53"/>
    <w:rsid w:val="00634E36"/>
    <w:rsid w:val="006402CB"/>
    <w:rsid w:val="00646787"/>
    <w:rsid w:val="00656EAC"/>
    <w:rsid w:val="00657C1B"/>
    <w:rsid w:val="00661808"/>
    <w:rsid w:val="00665A43"/>
    <w:rsid w:val="00672898"/>
    <w:rsid w:val="00673E67"/>
    <w:rsid w:val="00676833"/>
    <w:rsid w:val="00683C06"/>
    <w:rsid w:val="00687C3C"/>
    <w:rsid w:val="00690DD8"/>
    <w:rsid w:val="00695C1C"/>
    <w:rsid w:val="00696E30"/>
    <w:rsid w:val="006A54EF"/>
    <w:rsid w:val="006B395E"/>
    <w:rsid w:val="006B3E1E"/>
    <w:rsid w:val="006C2BD5"/>
    <w:rsid w:val="006C61AF"/>
    <w:rsid w:val="006D29C3"/>
    <w:rsid w:val="006D2BC4"/>
    <w:rsid w:val="006E5880"/>
    <w:rsid w:val="006F2104"/>
    <w:rsid w:val="006F498E"/>
    <w:rsid w:val="006F4B3A"/>
    <w:rsid w:val="006F6CE3"/>
    <w:rsid w:val="0070114F"/>
    <w:rsid w:val="00706799"/>
    <w:rsid w:val="00713184"/>
    <w:rsid w:val="00717C6C"/>
    <w:rsid w:val="0072209E"/>
    <w:rsid w:val="007256E3"/>
    <w:rsid w:val="007335E2"/>
    <w:rsid w:val="00734858"/>
    <w:rsid w:val="007361FD"/>
    <w:rsid w:val="00746A77"/>
    <w:rsid w:val="0075122F"/>
    <w:rsid w:val="00753FA6"/>
    <w:rsid w:val="00754B66"/>
    <w:rsid w:val="007616AC"/>
    <w:rsid w:val="00761913"/>
    <w:rsid w:val="00767A3D"/>
    <w:rsid w:val="00780588"/>
    <w:rsid w:val="00781EAE"/>
    <w:rsid w:val="00784790"/>
    <w:rsid w:val="00795E11"/>
    <w:rsid w:val="007A028C"/>
    <w:rsid w:val="007A17C3"/>
    <w:rsid w:val="007A324F"/>
    <w:rsid w:val="007A34B6"/>
    <w:rsid w:val="007A3C36"/>
    <w:rsid w:val="007A676A"/>
    <w:rsid w:val="007B042B"/>
    <w:rsid w:val="007B0F3A"/>
    <w:rsid w:val="007B0F82"/>
    <w:rsid w:val="007B1816"/>
    <w:rsid w:val="007B1B8F"/>
    <w:rsid w:val="007B2B1D"/>
    <w:rsid w:val="007B338B"/>
    <w:rsid w:val="007B3CFD"/>
    <w:rsid w:val="007C04D1"/>
    <w:rsid w:val="007C13A8"/>
    <w:rsid w:val="007C3A3C"/>
    <w:rsid w:val="007C736C"/>
    <w:rsid w:val="007D06BF"/>
    <w:rsid w:val="007D0F5B"/>
    <w:rsid w:val="007F01F4"/>
    <w:rsid w:val="00805035"/>
    <w:rsid w:val="00813216"/>
    <w:rsid w:val="00827D1D"/>
    <w:rsid w:val="00832CEA"/>
    <w:rsid w:val="00846B23"/>
    <w:rsid w:val="00852869"/>
    <w:rsid w:val="00871EB0"/>
    <w:rsid w:val="008746F2"/>
    <w:rsid w:val="008871D9"/>
    <w:rsid w:val="00892590"/>
    <w:rsid w:val="008925D5"/>
    <w:rsid w:val="008A25D9"/>
    <w:rsid w:val="008B43AD"/>
    <w:rsid w:val="008C0359"/>
    <w:rsid w:val="008C1A7C"/>
    <w:rsid w:val="008D361F"/>
    <w:rsid w:val="008E0732"/>
    <w:rsid w:val="008F057C"/>
    <w:rsid w:val="008F253E"/>
    <w:rsid w:val="008F257E"/>
    <w:rsid w:val="0091525A"/>
    <w:rsid w:val="00920394"/>
    <w:rsid w:val="00922467"/>
    <w:rsid w:val="009231DD"/>
    <w:rsid w:val="009257E8"/>
    <w:rsid w:val="0093004F"/>
    <w:rsid w:val="009332E8"/>
    <w:rsid w:val="009333DC"/>
    <w:rsid w:val="00937C6A"/>
    <w:rsid w:val="009406DD"/>
    <w:rsid w:val="00962B3E"/>
    <w:rsid w:val="0096405F"/>
    <w:rsid w:val="00967BB5"/>
    <w:rsid w:val="00974E2B"/>
    <w:rsid w:val="00976957"/>
    <w:rsid w:val="00980C5E"/>
    <w:rsid w:val="00993022"/>
    <w:rsid w:val="009952F9"/>
    <w:rsid w:val="009A1ABE"/>
    <w:rsid w:val="009A3377"/>
    <w:rsid w:val="009B76FB"/>
    <w:rsid w:val="009C4BBD"/>
    <w:rsid w:val="009D11C4"/>
    <w:rsid w:val="009D1E3C"/>
    <w:rsid w:val="009D46D3"/>
    <w:rsid w:val="009F1C8E"/>
    <w:rsid w:val="009F6A1C"/>
    <w:rsid w:val="00A00A3B"/>
    <w:rsid w:val="00A01633"/>
    <w:rsid w:val="00A0720C"/>
    <w:rsid w:val="00A1080F"/>
    <w:rsid w:val="00A20DBC"/>
    <w:rsid w:val="00A2332E"/>
    <w:rsid w:val="00A236ED"/>
    <w:rsid w:val="00A25ECE"/>
    <w:rsid w:val="00A262F8"/>
    <w:rsid w:val="00A34484"/>
    <w:rsid w:val="00A5516C"/>
    <w:rsid w:val="00A56C53"/>
    <w:rsid w:val="00A625B2"/>
    <w:rsid w:val="00A627CE"/>
    <w:rsid w:val="00A64400"/>
    <w:rsid w:val="00A716B9"/>
    <w:rsid w:val="00A7179F"/>
    <w:rsid w:val="00A721C7"/>
    <w:rsid w:val="00A82566"/>
    <w:rsid w:val="00A8507C"/>
    <w:rsid w:val="00A85317"/>
    <w:rsid w:val="00AB1C41"/>
    <w:rsid w:val="00AB3942"/>
    <w:rsid w:val="00AB545E"/>
    <w:rsid w:val="00AB6FE8"/>
    <w:rsid w:val="00AC56DF"/>
    <w:rsid w:val="00AD136E"/>
    <w:rsid w:val="00AD1D1B"/>
    <w:rsid w:val="00AD7761"/>
    <w:rsid w:val="00B01F63"/>
    <w:rsid w:val="00B078CE"/>
    <w:rsid w:val="00B07E07"/>
    <w:rsid w:val="00B21D76"/>
    <w:rsid w:val="00B22316"/>
    <w:rsid w:val="00B23861"/>
    <w:rsid w:val="00B25709"/>
    <w:rsid w:val="00B274CA"/>
    <w:rsid w:val="00B32215"/>
    <w:rsid w:val="00B32403"/>
    <w:rsid w:val="00B52CA9"/>
    <w:rsid w:val="00B56FB1"/>
    <w:rsid w:val="00B63906"/>
    <w:rsid w:val="00B70F0A"/>
    <w:rsid w:val="00B77D55"/>
    <w:rsid w:val="00B808CC"/>
    <w:rsid w:val="00B9006B"/>
    <w:rsid w:val="00B91B14"/>
    <w:rsid w:val="00BB3328"/>
    <w:rsid w:val="00BB3BF8"/>
    <w:rsid w:val="00BB7FFB"/>
    <w:rsid w:val="00BD06EC"/>
    <w:rsid w:val="00BD18D9"/>
    <w:rsid w:val="00BD4364"/>
    <w:rsid w:val="00BD51BC"/>
    <w:rsid w:val="00BD771E"/>
    <w:rsid w:val="00BE6657"/>
    <w:rsid w:val="00BF1BD7"/>
    <w:rsid w:val="00BF24C7"/>
    <w:rsid w:val="00BF4C12"/>
    <w:rsid w:val="00BF72A2"/>
    <w:rsid w:val="00C02B10"/>
    <w:rsid w:val="00C030BF"/>
    <w:rsid w:val="00C111D9"/>
    <w:rsid w:val="00C11DC3"/>
    <w:rsid w:val="00C13E44"/>
    <w:rsid w:val="00C32C07"/>
    <w:rsid w:val="00C33191"/>
    <w:rsid w:val="00C363CA"/>
    <w:rsid w:val="00C4041A"/>
    <w:rsid w:val="00C41A03"/>
    <w:rsid w:val="00C50D7B"/>
    <w:rsid w:val="00C5522F"/>
    <w:rsid w:val="00C55333"/>
    <w:rsid w:val="00C61A84"/>
    <w:rsid w:val="00C62A31"/>
    <w:rsid w:val="00C7018C"/>
    <w:rsid w:val="00C77FE0"/>
    <w:rsid w:val="00C803CF"/>
    <w:rsid w:val="00CA450E"/>
    <w:rsid w:val="00CB5400"/>
    <w:rsid w:val="00CB6D81"/>
    <w:rsid w:val="00CC0606"/>
    <w:rsid w:val="00CD584D"/>
    <w:rsid w:val="00CE058C"/>
    <w:rsid w:val="00CE1163"/>
    <w:rsid w:val="00CF2D3F"/>
    <w:rsid w:val="00D04EFF"/>
    <w:rsid w:val="00D10FD1"/>
    <w:rsid w:val="00D24CE0"/>
    <w:rsid w:val="00D30AAC"/>
    <w:rsid w:val="00D328DB"/>
    <w:rsid w:val="00D344AD"/>
    <w:rsid w:val="00D37C13"/>
    <w:rsid w:val="00D468BB"/>
    <w:rsid w:val="00D52F26"/>
    <w:rsid w:val="00D55FFA"/>
    <w:rsid w:val="00D5770C"/>
    <w:rsid w:val="00D60099"/>
    <w:rsid w:val="00D60D59"/>
    <w:rsid w:val="00D631CC"/>
    <w:rsid w:val="00D77FE9"/>
    <w:rsid w:val="00D8281C"/>
    <w:rsid w:val="00D871A3"/>
    <w:rsid w:val="00D910CD"/>
    <w:rsid w:val="00D92F49"/>
    <w:rsid w:val="00D93BEE"/>
    <w:rsid w:val="00D952E2"/>
    <w:rsid w:val="00DA121A"/>
    <w:rsid w:val="00DA16AE"/>
    <w:rsid w:val="00DA2EE9"/>
    <w:rsid w:val="00DB1167"/>
    <w:rsid w:val="00DB53FD"/>
    <w:rsid w:val="00DB7DF2"/>
    <w:rsid w:val="00DC6F49"/>
    <w:rsid w:val="00DE019C"/>
    <w:rsid w:val="00DE21B7"/>
    <w:rsid w:val="00DE624A"/>
    <w:rsid w:val="00DF1C9D"/>
    <w:rsid w:val="00DF5CAF"/>
    <w:rsid w:val="00E043B5"/>
    <w:rsid w:val="00E061DB"/>
    <w:rsid w:val="00E10474"/>
    <w:rsid w:val="00E106EC"/>
    <w:rsid w:val="00E27744"/>
    <w:rsid w:val="00E339E1"/>
    <w:rsid w:val="00E34F04"/>
    <w:rsid w:val="00E449D0"/>
    <w:rsid w:val="00E6241C"/>
    <w:rsid w:val="00E80572"/>
    <w:rsid w:val="00E82592"/>
    <w:rsid w:val="00E902F9"/>
    <w:rsid w:val="00E93277"/>
    <w:rsid w:val="00E94E86"/>
    <w:rsid w:val="00E95000"/>
    <w:rsid w:val="00EA65E3"/>
    <w:rsid w:val="00EB1D5C"/>
    <w:rsid w:val="00EB3560"/>
    <w:rsid w:val="00EB3B2C"/>
    <w:rsid w:val="00EB5132"/>
    <w:rsid w:val="00EB5301"/>
    <w:rsid w:val="00ED18DD"/>
    <w:rsid w:val="00ED20CA"/>
    <w:rsid w:val="00EE0A1F"/>
    <w:rsid w:val="00EE1DD5"/>
    <w:rsid w:val="00EE3BA8"/>
    <w:rsid w:val="00EF4297"/>
    <w:rsid w:val="00EF5A4D"/>
    <w:rsid w:val="00F060F3"/>
    <w:rsid w:val="00F21AD3"/>
    <w:rsid w:val="00F270FD"/>
    <w:rsid w:val="00F274F9"/>
    <w:rsid w:val="00F3707A"/>
    <w:rsid w:val="00F428F1"/>
    <w:rsid w:val="00F531A4"/>
    <w:rsid w:val="00F56D88"/>
    <w:rsid w:val="00F64628"/>
    <w:rsid w:val="00F657AE"/>
    <w:rsid w:val="00F665F2"/>
    <w:rsid w:val="00F81996"/>
    <w:rsid w:val="00F823A0"/>
    <w:rsid w:val="00F94B43"/>
    <w:rsid w:val="00FA3B35"/>
    <w:rsid w:val="00FA402F"/>
    <w:rsid w:val="00FA52DA"/>
    <w:rsid w:val="00FA6BEB"/>
    <w:rsid w:val="00FC151F"/>
    <w:rsid w:val="00FC7CF7"/>
    <w:rsid w:val="00FD1916"/>
    <w:rsid w:val="00FD292C"/>
    <w:rsid w:val="00FD4BA0"/>
    <w:rsid w:val="00FD6719"/>
    <w:rsid w:val="00FD7454"/>
    <w:rsid w:val="00FE1EB5"/>
    <w:rsid w:val="00FE3517"/>
    <w:rsid w:val="00FE728C"/>
    <w:rsid w:val="00FF2AF3"/>
    <w:rsid w:val="00FF558D"/>
    <w:rsid w:val="0EA5982E"/>
    <w:rsid w:val="20A917E7"/>
    <w:rsid w:val="27E2D67E"/>
    <w:rsid w:val="2B67BB49"/>
    <w:rsid w:val="2D7970EC"/>
    <w:rsid w:val="451A8A3E"/>
    <w:rsid w:val="52C007A1"/>
    <w:rsid w:val="6D4CFC27"/>
    <w:rsid w:val="7BF83DDC"/>
    <w:rsid w:val="7DDF0F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0D7AED9"/>
  <w15:chartTrackingRefBased/>
  <w15:docId w15:val="{155E7D9F-63AE-4162-AEC4-939290CE0A7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46B2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06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tswiss.com/de" TargetMode="External" Id="rId8" /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hyperlink" Target="mailto:monikaspiess@bluewin.ch" TargetMode="External" Id="Re9b77e40b4954b5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04\Documents\Peter%20privat\TNG\Vorlage%20TNG_Einladung.dot" TargetMode="External"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Vorlage TNG_Einladung.dot</ap:Template>
  <ap:Application>Microsoft Word for the web</ap:Application>
  <ap:DocSecurity>0</ap:DocSecurity>
  <ap:ScaleCrop>false</ap:ScaleCrop>
  <ap:Company>X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HP04</dc:creator>
  <keywords/>
  <lastModifiedBy>peter.brunner@bfh.ch</lastModifiedBy>
  <revision>41</revision>
  <lastPrinted>2025-03-07T16:09:00.0000000Z</lastPrinted>
  <dcterms:created xsi:type="dcterms:W3CDTF">2025-12-22T12:49:00.0000000Z</dcterms:created>
  <dcterms:modified xsi:type="dcterms:W3CDTF">2026-01-30T22:01:56.8639729Z</dcterms:modified>
</coreProperties>
</file>