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A0242" w14:textId="6B3D5BD2" w:rsidR="00EF7E9A" w:rsidRDefault="00EF7E9A" w:rsidP="0089710F">
      <w:pPr>
        <w:spacing w:after="120"/>
        <w:rPr>
          <w:rFonts w:ascii="Calibri" w:hAnsi="Calibri" w:cs="Calibri"/>
          <w:sz w:val="22"/>
          <w:szCs w:val="22"/>
        </w:rPr>
      </w:pPr>
    </w:p>
    <w:p w14:paraId="50BB2347" w14:textId="364542F2" w:rsidR="00CB2281" w:rsidRDefault="00CB2281" w:rsidP="0089710F">
      <w:pPr>
        <w:spacing w:after="120"/>
        <w:rPr>
          <w:rFonts w:ascii="Calibri" w:hAnsi="Calibri" w:cs="Calibri"/>
          <w:sz w:val="22"/>
          <w:szCs w:val="22"/>
        </w:rPr>
      </w:pPr>
      <w:r>
        <w:rPr>
          <w:noProof/>
        </w:rPr>
        <w:drawing>
          <wp:inline distT="0" distB="0" distL="0" distR="0" wp14:anchorId="1A2603D3" wp14:editId="041B2726">
            <wp:extent cx="6496050" cy="666750"/>
            <wp:effectExtent l="0" t="0" r="0" b="0"/>
            <wp:docPr id="1461046798" name="Grafik 14610467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447" cy="66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BD963" w14:textId="77777777" w:rsidR="00CB2281" w:rsidRDefault="00CB2281" w:rsidP="00CB2281">
      <w:pPr>
        <w:rPr>
          <w:sz w:val="22"/>
        </w:rPr>
      </w:pPr>
      <w:r>
        <w:rPr>
          <w:sz w:val="22"/>
        </w:rPr>
        <w:t>TECHNISCH-NATURWISSENSCHAFTLICHE GESELLSCHAFT BIEL</w:t>
      </w:r>
    </w:p>
    <w:p w14:paraId="1432944C" w14:textId="5967250F" w:rsidR="006D324D" w:rsidRDefault="00CB2281" w:rsidP="006D324D">
      <w:pPr>
        <w:spacing w:after="120"/>
        <w:ind w:left="3540"/>
        <w:rPr>
          <w:sz w:val="22"/>
          <w:lang w:val="de-CH"/>
        </w:rPr>
      </w:pPr>
      <w:r w:rsidRPr="00A7069C">
        <w:rPr>
          <w:sz w:val="22"/>
          <w:lang w:val="de-CH"/>
        </w:rPr>
        <w:t>SOCIÉTÉ DES SCIENCES ET TECHNIQUES BIENNE</w:t>
      </w:r>
    </w:p>
    <w:p w14:paraId="44DE146D" w14:textId="77777777" w:rsidR="006E3292" w:rsidRDefault="006E3292" w:rsidP="00DD2C88">
      <w:pPr>
        <w:rPr>
          <w:sz w:val="22"/>
          <w:lang w:val="de-CH"/>
        </w:rPr>
      </w:pPr>
    </w:p>
    <w:p w14:paraId="11E87032" w14:textId="77777777" w:rsidR="005C615B" w:rsidRDefault="006D324D" w:rsidP="005C615B">
      <w:pPr>
        <w:rPr>
          <w:rFonts w:ascii="Calibri" w:hAnsi="Calibri"/>
          <w:b/>
          <w:sz w:val="36"/>
          <w:szCs w:val="36"/>
          <w:lang w:val="de-CH"/>
        </w:rPr>
      </w:pPr>
      <w:r w:rsidRPr="001B3ECF">
        <w:rPr>
          <w:rFonts w:ascii="Calibri" w:hAnsi="Calibri"/>
          <w:b/>
          <w:sz w:val="36"/>
          <w:szCs w:val="36"/>
          <w:lang w:val="de-CH"/>
        </w:rPr>
        <w:t>Einladung</w:t>
      </w:r>
      <w:r w:rsidR="006800E4" w:rsidRPr="001B3ECF">
        <w:rPr>
          <w:rFonts w:ascii="Calibri" w:hAnsi="Calibri"/>
          <w:b/>
          <w:sz w:val="36"/>
          <w:szCs w:val="36"/>
          <w:lang w:val="de-CH"/>
        </w:rPr>
        <w:t>:</w:t>
      </w:r>
    </w:p>
    <w:p w14:paraId="7AD1F525" w14:textId="4BEF0292" w:rsidR="006D324D" w:rsidRPr="005C615B" w:rsidRDefault="006800E4" w:rsidP="005C615B">
      <w:pPr>
        <w:rPr>
          <w:rFonts w:ascii="Calibri" w:hAnsi="Calibri"/>
          <w:b/>
          <w:sz w:val="36"/>
          <w:szCs w:val="36"/>
          <w:lang w:val="de-CH"/>
        </w:rPr>
      </w:pPr>
      <w:r>
        <w:rPr>
          <w:rFonts w:ascii="Calibri" w:hAnsi="Calibri"/>
          <w:b/>
          <w:sz w:val="28"/>
          <w:szCs w:val="28"/>
          <w:lang w:val="de-CH"/>
        </w:rPr>
        <w:t xml:space="preserve">Besuch </w:t>
      </w:r>
      <w:proofErr w:type="spellStart"/>
      <w:r w:rsidR="00420D48">
        <w:rPr>
          <w:rFonts w:ascii="Calibri" w:hAnsi="Calibri"/>
          <w:b/>
          <w:sz w:val="28"/>
          <w:szCs w:val="28"/>
          <w:lang w:val="de-CH"/>
        </w:rPr>
        <w:t>Fromagerie</w:t>
      </w:r>
      <w:proofErr w:type="spellEnd"/>
      <w:r w:rsidR="00420D48">
        <w:rPr>
          <w:rFonts w:ascii="Calibri" w:hAnsi="Calibri"/>
          <w:b/>
          <w:sz w:val="28"/>
          <w:szCs w:val="28"/>
          <w:lang w:val="de-CH"/>
        </w:rPr>
        <w:t xml:space="preserve"> Spielhofer </w:t>
      </w:r>
      <w:r w:rsidR="00C72482">
        <w:rPr>
          <w:rFonts w:ascii="Calibri" w:hAnsi="Calibri"/>
          <w:b/>
          <w:sz w:val="28"/>
          <w:szCs w:val="28"/>
          <w:lang w:val="de-CH"/>
        </w:rPr>
        <w:t xml:space="preserve">in </w:t>
      </w:r>
      <w:r w:rsidR="00420D48">
        <w:rPr>
          <w:rFonts w:ascii="Calibri" w:hAnsi="Calibri"/>
          <w:b/>
          <w:sz w:val="28"/>
          <w:szCs w:val="28"/>
          <w:lang w:val="de-CH"/>
        </w:rPr>
        <w:t>St. Imier</w:t>
      </w:r>
      <w:r w:rsidR="005C615B">
        <w:rPr>
          <w:rFonts w:ascii="Calibri" w:hAnsi="Calibri"/>
          <w:b/>
          <w:sz w:val="28"/>
          <w:szCs w:val="28"/>
          <w:lang w:val="de-CH"/>
        </w:rPr>
        <w:t xml:space="preserve">          </w:t>
      </w:r>
      <w:r w:rsidR="002A1C35">
        <w:rPr>
          <w:rFonts w:ascii="Calibri" w:hAnsi="Calibri"/>
          <w:b/>
          <w:sz w:val="28"/>
          <w:szCs w:val="28"/>
          <w:lang w:val="de-CH"/>
        </w:rPr>
        <w:t xml:space="preserve">  </w:t>
      </w:r>
      <w:r w:rsidR="001A05ED" w:rsidRPr="001A05ED">
        <w:rPr>
          <w:rFonts w:ascii="Calibri" w:hAnsi="Calibri"/>
          <w:b/>
          <w:noProof/>
          <w:sz w:val="28"/>
          <w:szCs w:val="28"/>
          <w:lang w:val="de-CH"/>
        </w:rPr>
        <w:drawing>
          <wp:inline distT="0" distB="0" distL="0" distR="0" wp14:anchorId="0BA0B1C6" wp14:editId="107B01AF">
            <wp:extent cx="898498" cy="330190"/>
            <wp:effectExtent l="0" t="0" r="0" b="0"/>
            <wp:docPr id="98956536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653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5276" cy="35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01131" w14:textId="22F4CFF9" w:rsidR="006D324D" w:rsidRPr="003C6B0E" w:rsidRDefault="00420D48" w:rsidP="00286264">
      <w:pPr>
        <w:spacing w:after="120"/>
        <w:rPr>
          <w:rFonts w:ascii="Calibri" w:hAnsi="Calibri"/>
          <w:b/>
          <w:color w:val="000000" w:themeColor="text1"/>
          <w:sz w:val="16"/>
          <w:szCs w:val="16"/>
          <w:lang w:val="fr-CH"/>
        </w:rPr>
      </w:pPr>
      <w:proofErr w:type="gramStart"/>
      <w:r w:rsidRPr="003C6B0E">
        <w:rPr>
          <w:rFonts w:ascii="Calibri" w:hAnsi="Calibri"/>
          <w:b/>
          <w:color w:val="000000" w:themeColor="text1"/>
          <w:sz w:val="28"/>
          <w:szCs w:val="28"/>
          <w:lang w:val="de-CH"/>
        </w:rPr>
        <w:t>Dienstag</w:t>
      </w:r>
      <w:proofErr w:type="gramEnd"/>
      <w:r w:rsidRPr="003C6B0E">
        <w:rPr>
          <w:rFonts w:ascii="Calibri" w:hAnsi="Calibri"/>
          <w:b/>
          <w:color w:val="000000" w:themeColor="text1"/>
          <w:sz w:val="28"/>
          <w:szCs w:val="28"/>
          <w:lang w:val="de-CH"/>
        </w:rPr>
        <w:t xml:space="preserve"> </w:t>
      </w:r>
      <w:r w:rsidR="00337273">
        <w:rPr>
          <w:rFonts w:ascii="Calibri" w:hAnsi="Calibri"/>
          <w:b/>
          <w:color w:val="000000" w:themeColor="text1"/>
          <w:sz w:val="28"/>
          <w:szCs w:val="28"/>
          <w:lang w:val="de-CH"/>
        </w:rPr>
        <w:t xml:space="preserve">6. Oktober </w:t>
      </w:r>
      <w:proofErr w:type="gramStart"/>
      <w:r w:rsidR="00337273">
        <w:rPr>
          <w:rFonts w:ascii="Calibri" w:hAnsi="Calibri"/>
          <w:b/>
          <w:color w:val="000000" w:themeColor="text1"/>
          <w:sz w:val="28"/>
          <w:szCs w:val="28"/>
          <w:lang w:val="de-CH"/>
        </w:rPr>
        <w:t xml:space="preserve">2026 </w:t>
      </w:r>
      <w:r w:rsidR="00807BF4">
        <w:rPr>
          <w:rFonts w:ascii="Calibri" w:hAnsi="Calibri"/>
          <w:b/>
          <w:color w:val="000000" w:themeColor="text1"/>
          <w:sz w:val="28"/>
          <w:szCs w:val="28"/>
          <w:lang w:val="de-CH"/>
        </w:rPr>
        <w:t xml:space="preserve"> 13</w:t>
      </w:r>
      <w:proofErr w:type="gramEnd"/>
      <w:r w:rsidR="00807BF4">
        <w:rPr>
          <w:rFonts w:ascii="Calibri" w:hAnsi="Calibri"/>
          <w:b/>
          <w:color w:val="000000" w:themeColor="text1"/>
          <w:sz w:val="28"/>
          <w:szCs w:val="28"/>
          <w:lang w:val="de-CH"/>
        </w:rPr>
        <w:t>:30 Uhr</w:t>
      </w:r>
      <w:r w:rsidR="00337273">
        <w:rPr>
          <w:rFonts w:ascii="Calibri" w:hAnsi="Calibri"/>
          <w:b/>
          <w:color w:val="000000" w:themeColor="text1"/>
          <w:sz w:val="28"/>
          <w:szCs w:val="28"/>
          <w:lang w:val="de-CH"/>
        </w:rPr>
        <w:t xml:space="preserve"> </w:t>
      </w:r>
    </w:p>
    <w:p w14:paraId="233AB335" w14:textId="383AE4F0" w:rsidR="000C005E" w:rsidRPr="00BA3F44" w:rsidRDefault="003C6B0E" w:rsidP="00931278">
      <w:pPr>
        <w:spacing w:after="120"/>
        <w:rPr>
          <w:rFonts w:ascii="Calibri" w:hAnsi="Calibri"/>
          <w:b/>
          <w:bCs/>
          <w:sz w:val="40"/>
          <w:szCs w:val="40"/>
          <w:lang w:val="de-CH"/>
        </w:rPr>
      </w:pPr>
      <w:r w:rsidRPr="003C6B0E">
        <w:rPr>
          <w:rFonts w:ascii="Calibri" w:hAnsi="Calibri"/>
          <w:b/>
          <w:bCs/>
          <w:noProof/>
          <w:sz w:val="40"/>
          <w:szCs w:val="40"/>
          <w:lang w:val="de-CH"/>
        </w:rPr>
        <w:drawing>
          <wp:inline distT="0" distB="0" distL="0" distR="0" wp14:anchorId="466D9E6F" wp14:editId="3357CEF0">
            <wp:extent cx="5366040" cy="1582310"/>
            <wp:effectExtent l="0" t="0" r="6350" b="0"/>
            <wp:docPr id="13228089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08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7384" cy="159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9C3B6" w14:textId="15BFBCAC" w:rsidR="000C005E" w:rsidRPr="008267F5" w:rsidRDefault="00147D11" w:rsidP="00134D29">
      <w:pPr>
        <w:spacing w:after="120"/>
        <w:ind w:left="1410" w:hanging="1410"/>
        <w:contextualSpacing/>
        <w:rPr>
          <w:rFonts w:ascii="Calibri" w:hAnsi="Calibri"/>
          <w:bCs/>
          <w:color w:val="000000" w:themeColor="text1"/>
          <w:sz w:val="22"/>
          <w:szCs w:val="22"/>
          <w:lang w:val="de-CH"/>
        </w:rPr>
      </w:pPr>
      <w:r w:rsidRPr="00024080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>Treffpunkt :</w:t>
      </w:r>
      <w:r w:rsidRPr="008267F5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 xml:space="preserve"> </w:t>
      </w:r>
      <w:r w:rsidR="0077182D" w:rsidRPr="008267F5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ab/>
      </w:r>
      <w:r w:rsidR="00337273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>13:</w:t>
      </w:r>
      <w:r w:rsidR="002A2A9F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>20</w:t>
      </w:r>
      <w:r w:rsidR="00337273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 xml:space="preserve"> Uhr  </w:t>
      </w:r>
      <w:r w:rsidR="00C72482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 xml:space="preserve"> / </w:t>
      </w:r>
      <w:proofErr w:type="spellStart"/>
      <w:r w:rsidR="00797B52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>Fromagerie</w:t>
      </w:r>
      <w:proofErr w:type="spellEnd"/>
      <w:r w:rsidR="00797B52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 xml:space="preserve"> Spiel</w:t>
      </w:r>
      <w:r w:rsidR="00024080" w:rsidRPr="0058586A">
        <w:rPr>
          <w:rFonts w:ascii="Calibri" w:hAnsi="Calibri" w:cs="Calibri"/>
          <w:b/>
          <w:color w:val="000000" w:themeColor="text1"/>
          <w:sz w:val="22"/>
          <w:szCs w:val="22"/>
          <w:lang w:val="de-CH"/>
        </w:rPr>
        <w:t xml:space="preserve">hofer / </w:t>
      </w:r>
      <w:r w:rsidR="00797B52" w:rsidRPr="0058586A">
        <w:rPr>
          <w:rFonts w:ascii="Calibri" w:hAnsi="Calibri"/>
          <w:b/>
          <w:sz w:val="22"/>
          <w:szCs w:val="22"/>
          <w:lang w:val="de-CH"/>
        </w:rPr>
        <w:t xml:space="preserve">Rue de </w:t>
      </w:r>
      <w:proofErr w:type="spellStart"/>
      <w:r w:rsidR="00797B52" w:rsidRPr="0058586A">
        <w:rPr>
          <w:rFonts w:ascii="Calibri" w:hAnsi="Calibri"/>
          <w:b/>
          <w:sz w:val="22"/>
          <w:szCs w:val="22"/>
          <w:lang w:val="de-CH"/>
        </w:rPr>
        <w:t>l’Envers</w:t>
      </w:r>
      <w:proofErr w:type="spellEnd"/>
      <w:r w:rsidR="00797B52" w:rsidRPr="0058586A">
        <w:rPr>
          <w:rFonts w:ascii="Calibri" w:hAnsi="Calibri"/>
          <w:b/>
          <w:sz w:val="22"/>
          <w:szCs w:val="22"/>
          <w:lang w:val="de-CH"/>
        </w:rPr>
        <w:t xml:space="preserve"> 16  </w:t>
      </w:r>
      <w:r w:rsidR="00024080" w:rsidRPr="0058586A">
        <w:rPr>
          <w:rFonts w:ascii="Calibri" w:hAnsi="Calibri"/>
          <w:b/>
          <w:sz w:val="22"/>
          <w:szCs w:val="22"/>
          <w:lang w:val="de-CH"/>
        </w:rPr>
        <w:t xml:space="preserve">/ </w:t>
      </w:r>
      <w:r w:rsidR="00797B52" w:rsidRPr="0058586A">
        <w:rPr>
          <w:rFonts w:ascii="Calibri" w:hAnsi="Calibri"/>
          <w:b/>
          <w:sz w:val="22"/>
          <w:szCs w:val="22"/>
          <w:lang w:val="de-CH"/>
        </w:rPr>
        <w:t>2610 St-Imier</w:t>
      </w:r>
      <w:r w:rsidR="00797B52" w:rsidRPr="008267F5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 xml:space="preserve"> </w:t>
      </w:r>
      <w:r w:rsidR="00024080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br/>
      </w:r>
      <w:r w:rsidR="00134D29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>(</w:t>
      </w:r>
      <w:r w:rsidR="00C72482" w:rsidRPr="008267F5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 xml:space="preserve">Die Betriebsführung beginnt </w:t>
      </w:r>
      <w:r w:rsidR="008267F5" w:rsidRPr="008267F5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>13:30 Uhr</w:t>
      </w:r>
      <w:r w:rsidR="00134D29">
        <w:rPr>
          <w:rFonts w:ascii="Calibri" w:hAnsi="Calibri" w:cs="Calibri"/>
          <w:bCs/>
          <w:color w:val="000000" w:themeColor="text1"/>
          <w:sz w:val="22"/>
          <w:szCs w:val="22"/>
          <w:lang w:val="de-CH"/>
        </w:rPr>
        <w:t>)</w:t>
      </w:r>
    </w:p>
    <w:p w14:paraId="1D92ACA2" w14:textId="77777777" w:rsidR="00E02CD7" w:rsidRDefault="0077182D" w:rsidP="00962691">
      <w:pPr>
        <w:spacing w:after="120"/>
        <w:contextualSpacing/>
        <w:rPr>
          <w:rFonts w:ascii="Calibri" w:hAnsi="Calibri"/>
          <w:bCs/>
          <w:sz w:val="22"/>
          <w:szCs w:val="22"/>
          <w:lang w:val="de-CH"/>
        </w:rPr>
      </w:pPr>
      <w:r w:rsidRPr="00F862C3">
        <w:rPr>
          <w:rFonts w:ascii="Calibri" w:hAnsi="Calibri"/>
          <w:b/>
          <w:sz w:val="22"/>
          <w:szCs w:val="22"/>
          <w:lang w:val="de-CH"/>
        </w:rPr>
        <w:t>Anreise:</w:t>
      </w:r>
      <w:r w:rsidR="000C005E" w:rsidRPr="00F862C3">
        <w:rPr>
          <w:rFonts w:ascii="Calibri" w:hAnsi="Calibri"/>
          <w:b/>
          <w:sz w:val="22"/>
          <w:szCs w:val="22"/>
          <w:lang w:val="de-CH"/>
        </w:rPr>
        <w:t xml:space="preserve"> </w:t>
      </w:r>
      <w:r w:rsidR="00024080" w:rsidRPr="00F862C3">
        <w:rPr>
          <w:rFonts w:ascii="Calibri" w:hAnsi="Calibri"/>
          <w:b/>
          <w:sz w:val="22"/>
          <w:szCs w:val="22"/>
          <w:lang w:val="de-CH"/>
        </w:rPr>
        <w:t xml:space="preserve">  </w:t>
      </w:r>
      <w:r w:rsidR="00514A64" w:rsidRPr="00F862C3">
        <w:rPr>
          <w:rFonts w:ascii="Calibri" w:hAnsi="Calibri"/>
          <w:b/>
          <w:sz w:val="22"/>
          <w:szCs w:val="22"/>
          <w:lang w:val="de-CH"/>
        </w:rPr>
        <w:tab/>
      </w:r>
      <w:r w:rsidR="00134D29" w:rsidRPr="00134D29">
        <w:rPr>
          <w:rFonts w:ascii="Calibri" w:hAnsi="Calibri"/>
          <w:bCs/>
          <w:sz w:val="22"/>
          <w:szCs w:val="22"/>
          <w:lang w:val="de-CH"/>
        </w:rPr>
        <w:t>Per</w:t>
      </w:r>
      <w:r w:rsidR="00134D29">
        <w:rPr>
          <w:rFonts w:ascii="Calibri" w:hAnsi="Calibri"/>
          <w:b/>
          <w:sz w:val="22"/>
          <w:szCs w:val="22"/>
          <w:lang w:val="de-CH"/>
        </w:rPr>
        <w:t xml:space="preserve"> </w:t>
      </w:r>
      <w:r w:rsidR="00811146">
        <w:rPr>
          <w:rFonts w:ascii="Calibri" w:hAnsi="Calibri"/>
          <w:bCs/>
          <w:sz w:val="22"/>
          <w:szCs w:val="22"/>
          <w:lang w:val="de-CH"/>
        </w:rPr>
        <w:t xml:space="preserve">Auto bitte in Fahrgruppen oder </w:t>
      </w:r>
      <w:r w:rsidR="00514A64" w:rsidRPr="00F862C3">
        <w:rPr>
          <w:rFonts w:ascii="Calibri" w:hAnsi="Calibri"/>
          <w:bCs/>
          <w:sz w:val="22"/>
          <w:szCs w:val="22"/>
          <w:lang w:val="de-CH"/>
        </w:rPr>
        <w:t xml:space="preserve"> ÖV</w:t>
      </w:r>
      <w:r w:rsidR="00811146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D366BC">
        <w:rPr>
          <w:rFonts w:ascii="Calibri" w:hAnsi="Calibri"/>
          <w:bCs/>
          <w:sz w:val="22"/>
          <w:szCs w:val="22"/>
          <w:lang w:val="de-CH"/>
        </w:rPr>
        <w:t xml:space="preserve">/ SBB </w:t>
      </w:r>
    </w:p>
    <w:p w14:paraId="6C8F453A" w14:textId="2719A319" w:rsidR="00962691" w:rsidRPr="00F862C3" w:rsidRDefault="00134D29" w:rsidP="005D3444">
      <w:pPr>
        <w:spacing w:after="120"/>
        <w:ind w:left="708" w:firstLine="708"/>
        <w:contextualSpacing/>
        <w:rPr>
          <w:rFonts w:ascii="Calibri" w:hAnsi="Calibri"/>
          <w:b/>
          <w:sz w:val="22"/>
          <w:szCs w:val="22"/>
          <w:lang w:val="de-CH"/>
        </w:rPr>
      </w:pPr>
      <w:r>
        <w:rPr>
          <w:rFonts w:ascii="Calibri" w:hAnsi="Calibri"/>
          <w:bCs/>
          <w:sz w:val="22"/>
          <w:szCs w:val="22"/>
          <w:lang w:val="de-CH"/>
        </w:rPr>
        <w:t xml:space="preserve">ab </w:t>
      </w:r>
      <w:r w:rsidR="002A2A9F" w:rsidRPr="00F862C3">
        <w:rPr>
          <w:rFonts w:ascii="Calibri" w:hAnsi="Calibri"/>
          <w:bCs/>
          <w:sz w:val="22"/>
          <w:szCs w:val="22"/>
          <w:lang w:val="de-CH"/>
        </w:rPr>
        <w:t xml:space="preserve">Gleis 1 </w:t>
      </w:r>
      <w:r w:rsidR="00F862C3" w:rsidRPr="00F862C3">
        <w:rPr>
          <w:rFonts w:ascii="Calibri" w:hAnsi="Calibri"/>
          <w:bCs/>
          <w:sz w:val="22"/>
          <w:szCs w:val="22"/>
          <w:lang w:val="de-CH"/>
        </w:rPr>
        <w:t>B</w:t>
      </w:r>
      <w:r w:rsidR="00F862C3">
        <w:rPr>
          <w:rFonts w:ascii="Calibri" w:hAnsi="Calibri"/>
          <w:bCs/>
          <w:sz w:val="22"/>
          <w:szCs w:val="22"/>
          <w:lang w:val="de-CH"/>
        </w:rPr>
        <w:t xml:space="preserve">iel ab 12:47 / Fussmarsch 8’  </w:t>
      </w:r>
    </w:p>
    <w:p w14:paraId="544756DF" w14:textId="77777777" w:rsidR="00934192" w:rsidRPr="00F862C3" w:rsidRDefault="00934192" w:rsidP="00962691">
      <w:pPr>
        <w:spacing w:after="120"/>
        <w:rPr>
          <w:rFonts w:ascii="Calibri" w:hAnsi="Calibri"/>
          <w:bCs/>
          <w:sz w:val="22"/>
          <w:szCs w:val="22"/>
          <w:lang w:val="de-CH"/>
        </w:rPr>
      </w:pPr>
    </w:p>
    <w:p w14:paraId="1A8E652A" w14:textId="551651A7" w:rsidR="00962691" w:rsidRPr="00C04EA9" w:rsidRDefault="00962691" w:rsidP="00962691">
      <w:pPr>
        <w:spacing w:after="120"/>
        <w:rPr>
          <w:rFonts w:ascii="Calibri" w:hAnsi="Calibri"/>
          <w:bCs/>
          <w:sz w:val="22"/>
          <w:szCs w:val="22"/>
          <w:lang w:val="de-CH"/>
        </w:rPr>
      </w:pPr>
      <w:r w:rsidRPr="00C04EA9">
        <w:rPr>
          <w:rFonts w:ascii="Calibri" w:hAnsi="Calibri"/>
          <w:bCs/>
          <w:sz w:val="22"/>
          <w:szCs w:val="22"/>
          <w:lang w:val="de-CH"/>
        </w:rPr>
        <w:t>Liebe TNG-Mitglieder,</w:t>
      </w:r>
    </w:p>
    <w:p w14:paraId="63CBAF95" w14:textId="78AC8F13" w:rsidR="00962691" w:rsidRPr="00C04EA9" w:rsidRDefault="00193878" w:rsidP="00962691">
      <w:pPr>
        <w:spacing w:after="120"/>
        <w:rPr>
          <w:rFonts w:ascii="Calibri" w:hAnsi="Calibri"/>
          <w:bCs/>
          <w:sz w:val="22"/>
          <w:szCs w:val="22"/>
          <w:lang w:val="de-CH"/>
        </w:rPr>
      </w:pPr>
      <w:r>
        <w:rPr>
          <w:rFonts w:ascii="Calibri" w:hAnsi="Calibri"/>
          <w:bCs/>
          <w:sz w:val="22"/>
          <w:szCs w:val="22"/>
          <w:lang w:val="de-CH"/>
        </w:rPr>
        <w:t xml:space="preserve">Lernen Sie die sinnliche Welt der </w:t>
      </w:r>
      <w:proofErr w:type="spellStart"/>
      <w:r>
        <w:rPr>
          <w:rFonts w:ascii="Calibri" w:hAnsi="Calibri"/>
          <w:bCs/>
          <w:sz w:val="22"/>
          <w:szCs w:val="22"/>
          <w:lang w:val="de-CH"/>
        </w:rPr>
        <w:t>Jurakäse</w:t>
      </w:r>
      <w:proofErr w:type="spellEnd"/>
      <w:r>
        <w:rPr>
          <w:rFonts w:ascii="Calibri" w:hAnsi="Calibri"/>
          <w:bCs/>
          <w:sz w:val="22"/>
          <w:szCs w:val="22"/>
          <w:lang w:val="de-CH"/>
        </w:rPr>
        <w:t xml:space="preserve"> </w:t>
      </w:r>
      <w:proofErr w:type="gramStart"/>
      <w:r>
        <w:rPr>
          <w:rFonts w:ascii="Calibri" w:hAnsi="Calibri"/>
          <w:bCs/>
          <w:sz w:val="22"/>
          <w:szCs w:val="22"/>
          <w:lang w:val="de-CH"/>
        </w:rPr>
        <w:t>kennen !</w:t>
      </w:r>
      <w:proofErr w:type="gramEnd"/>
      <w:r>
        <w:rPr>
          <w:rFonts w:ascii="Calibri" w:hAnsi="Calibri"/>
          <w:bCs/>
          <w:sz w:val="22"/>
          <w:szCs w:val="22"/>
          <w:lang w:val="de-CH"/>
        </w:rPr>
        <w:br/>
        <w:t>W</w:t>
      </w:r>
      <w:r w:rsidR="00214E4C">
        <w:rPr>
          <w:rFonts w:ascii="Calibri" w:hAnsi="Calibri"/>
          <w:bCs/>
          <w:sz w:val="22"/>
          <w:szCs w:val="22"/>
          <w:lang w:val="de-CH"/>
        </w:rPr>
        <w:t>ir</w:t>
      </w:r>
      <w:r w:rsidR="00E351BD" w:rsidRPr="00C04EA9">
        <w:rPr>
          <w:rFonts w:ascii="Calibri" w:hAnsi="Calibri"/>
          <w:bCs/>
          <w:sz w:val="22"/>
          <w:szCs w:val="22"/>
          <w:lang w:val="de-CH"/>
        </w:rPr>
        <w:t xml:space="preserve"> laden Sie </w:t>
      </w:r>
      <w:r w:rsidR="00DD1EAF" w:rsidRPr="00C04EA9">
        <w:rPr>
          <w:rFonts w:ascii="Calibri" w:hAnsi="Calibri"/>
          <w:bCs/>
          <w:sz w:val="22"/>
          <w:szCs w:val="22"/>
          <w:lang w:val="de-CH"/>
        </w:rPr>
        <w:t>zu</w:t>
      </w:r>
      <w:r w:rsidR="002F246A" w:rsidRPr="00C04EA9">
        <w:rPr>
          <w:rFonts w:ascii="Calibri" w:hAnsi="Calibri"/>
          <w:bCs/>
          <w:sz w:val="22"/>
          <w:szCs w:val="22"/>
          <w:lang w:val="de-CH"/>
        </w:rPr>
        <w:t xml:space="preserve">m </w:t>
      </w:r>
      <w:r w:rsidR="00487577">
        <w:rPr>
          <w:rFonts w:ascii="Calibri" w:hAnsi="Calibri"/>
          <w:bCs/>
          <w:sz w:val="22"/>
          <w:szCs w:val="22"/>
          <w:lang w:val="de-CH"/>
        </w:rPr>
        <w:t xml:space="preserve">geführten </w:t>
      </w:r>
      <w:r w:rsidR="002F246A" w:rsidRPr="00C04EA9">
        <w:rPr>
          <w:rFonts w:ascii="Calibri" w:hAnsi="Calibri"/>
          <w:bCs/>
          <w:sz w:val="22"/>
          <w:szCs w:val="22"/>
          <w:lang w:val="de-CH"/>
        </w:rPr>
        <w:t xml:space="preserve">Besuch der </w:t>
      </w:r>
      <w:proofErr w:type="spellStart"/>
      <w:r w:rsidR="002F246A" w:rsidRPr="00C04EA9">
        <w:rPr>
          <w:rFonts w:ascii="Calibri" w:hAnsi="Calibri"/>
          <w:bCs/>
          <w:sz w:val="22"/>
          <w:szCs w:val="22"/>
          <w:lang w:val="de-CH"/>
        </w:rPr>
        <w:t>Fromagerie</w:t>
      </w:r>
      <w:proofErr w:type="spellEnd"/>
      <w:r w:rsidR="002F246A" w:rsidRPr="00C04EA9">
        <w:rPr>
          <w:rFonts w:ascii="Calibri" w:hAnsi="Calibri"/>
          <w:bCs/>
          <w:sz w:val="22"/>
          <w:szCs w:val="22"/>
          <w:lang w:val="de-CH"/>
        </w:rPr>
        <w:t xml:space="preserve"> Spielhofer</w:t>
      </w:r>
      <w:r w:rsidR="000D6837">
        <w:rPr>
          <w:rFonts w:ascii="Calibri" w:hAnsi="Calibri"/>
          <w:bCs/>
          <w:sz w:val="22"/>
          <w:szCs w:val="22"/>
          <w:lang w:val="de-CH"/>
        </w:rPr>
        <w:t xml:space="preserve"> ein (Dauer ca</w:t>
      </w:r>
      <w:r w:rsidR="00A3727C">
        <w:rPr>
          <w:rFonts w:ascii="Calibri" w:hAnsi="Calibri"/>
          <w:bCs/>
          <w:sz w:val="22"/>
          <w:szCs w:val="22"/>
          <w:lang w:val="de-CH"/>
        </w:rPr>
        <w:t>.</w:t>
      </w:r>
      <w:r w:rsidR="000D6837">
        <w:rPr>
          <w:rFonts w:ascii="Calibri" w:hAnsi="Calibri"/>
          <w:bCs/>
          <w:sz w:val="22"/>
          <w:szCs w:val="22"/>
          <w:lang w:val="de-CH"/>
        </w:rPr>
        <w:t xml:space="preserve"> 2h). Der </w:t>
      </w:r>
      <w:r w:rsidR="00CC7474" w:rsidRPr="00C04EA9">
        <w:rPr>
          <w:rFonts w:ascii="Calibri" w:hAnsi="Calibri"/>
          <w:bCs/>
          <w:sz w:val="22"/>
          <w:szCs w:val="22"/>
          <w:lang w:val="de-CH"/>
        </w:rPr>
        <w:t>Familienbetrieb</w:t>
      </w:r>
      <w:r w:rsidR="000D6837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652609" w:rsidRPr="00C04EA9">
        <w:rPr>
          <w:rFonts w:ascii="Calibri" w:hAnsi="Calibri"/>
          <w:bCs/>
          <w:sz w:val="22"/>
          <w:szCs w:val="22"/>
          <w:lang w:val="de-CH"/>
        </w:rPr>
        <w:t xml:space="preserve">in St. Imier </w:t>
      </w:r>
      <w:r w:rsidR="000D6837">
        <w:rPr>
          <w:rFonts w:ascii="Calibri" w:hAnsi="Calibri"/>
          <w:bCs/>
          <w:sz w:val="22"/>
          <w:szCs w:val="22"/>
          <w:lang w:val="de-CH"/>
        </w:rPr>
        <w:t xml:space="preserve">wird </w:t>
      </w:r>
      <w:r w:rsidR="00EC4406" w:rsidRPr="00C04EA9">
        <w:rPr>
          <w:rFonts w:ascii="Calibri" w:hAnsi="Calibri"/>
          <w:bCs/>
          <w:sz w:val="22"/>
          <w:szCs w:val="22"/>
          <w:lang w:val="de-CH"/>
        </w:rPr>
        <w:t xml:space="preserve">in zweiter Generation </w:t>
      </w:r>
      <w:r w:rsidR="00AC0AB0" w:rsidRPr="00C04EA9">
        <w:rPr>
          <w:rFonts w:ascii="Calibri" w:hAnsi="Calibri"/>
          <w:bCs/>
          <w:sz w:val="22"/>
          <w:szCs w:val="22"/>
          <w:lang w:val="de-CH"/>
        </w:rPr>
        <w:t xml:space="preserve">mit 85 Mitarbeitenden </w:t>
      </w:r>
      <w:r w:rsidR="001C2491">
        <w:rPr>
          <w:rFonts w:ascii="Calibri" w:hAnsi="Calibri"/>
          <w:bCs/>
          <w:sz w:val="22"/>
          <w:szCs w:val="22"/>
          <w:lang w:val="de-CH"/>
        </w:rPr>
        <w:t>geführt</w:t>
      </w:r>
      <w:r w:rsidR="00652609">
        <w:rPr>
          <w:rFonts w:ascii="Calibri" w:hAnsi="Calibri"/>
          <w:bCs/>
          <w:sz w:val="22"/>
          <w:szCs w:val="22"/>
          <w:lang w:val="de-CH"/>
        </w:rPr>
        <w:t xml:space="preserve"> und </w:t>
      </w:r>
      <w:r w:rsidR="0033584C">
        <w:rPr>
          <w:rFonts w:ascii="Calibri" w:hAnsi="Calibri"/>
          <w:bCs/>
          <w:sz w:val="22"/>
          <w:szCs w:val="22"/>
          <w:lang w:val="de-CH"/>
        </w:rPr>
        <w:t xml:space="preserve">stellt </w:t>
      </w:r>
      <w:r w:rsidR="00350A7A" w:rsidRPr="00C04EA9">
        <w:rPr>
          <w:rFonts w:ascii="Calibri" w:hAnsi="Calibri"/>
          <w:bCs/>
          <w:sz w:val="22"/>
          <w:szCs w:val="22"/>
          <w:lang w:val="de-CH"/>
        </w:rPr>
        <w:t xml:space="preserve">den bekannten </w:t>
      </w:r>
      <w:proofErr w:type="spellStart"/>
      <w:r w:rsidR="00350A7A" w:rsidRPr="00C04EA9">
        <w:rPr>
          <w:rFonts w:ascii="Calibri" w:hAnsi="Calibri"/>
          <w:bCs/>
          <w:sz w:val="22"/>
          <w:szCs w:val="22"/>
          <w:lang w:val="de-CH"/>
        </w:rPr>
        <w:t>Tête</w:t>
      </w:r>
      <w:proofErr w:type="spellEnd"/>
      <w:r w:rsidR="00350A7A" w:rsidRPr="00C04EA9">
        <w:rPr>
          <w:rFonts w:ascii="Calibri" w:hAnsi="Calibri"/>
          <w:bCs/>
          <w:sz w:val="22"/>
          <w:szCs w:val="22"/>
          <w:lang w:val="de-CH"/>
        </w:rPr>
        <w:t xml:space="preserve"> de Moine</w:t>
      </w:r>
      <w:r w:rsidR="003B641F" w:rsidRPr="00C04EA9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1D13B4">
        <w:rPr>
          <w:rFonts w:ascii="Calibri" w:hAnsi="Calibri"/>
          <w:bCs/>
          <w:sz w:val="22"/>
          <w:szCs w:val="22"/>
          <w:lang w:val="de-CH"/>
        </w:rPr>
        <w:t>sowie</w:t>
      </w:r>
      <w:r w:rsidR="003B641F" w:rsidRPr="00C04EA9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350A7A" w:rsidRPr="00C04EA9">
        <w:rPr>
          <w:rFonts w:ascii="Calibri" w:hAnsi="Calibri"/>
          <w:bCs/>
          <w:sz w:val="22"/>
          <w:szCs w:val="22"/>
          <w:lang w:val="de-CH"/>
        </w:rPr>
        <w:t xml:space="preserve">zahlreiche </w:t>
      </w:r>
      <w:r w:rsidR="00947825">
        <w:rPr>
          <w:rFonts w:ascii="Calibri" w:hAnsi="Calibri"/>
          <w:bCs/>
          <w:sz w:val="22"/>
          <w:szCs w:val="22"/>
          <w:lang w:val="de-CH"/>
        </w:rPr>
        <w:t>Bergkäse-</w:t>
      </w:r>
      <w:r w:rsidR="00F749C6" w:rsidRPr="00C04EA9">
        <w:rPr>
          <w:rFonts w:ascii="Calibri" w:hAnsi="Calibri"/>
          <w:bCs/>
          <w:sz w:val="22"/>
          <w:szCs w:val="22"/>
          <w:lang w:val="de-CH"/>
        </w:rPr>
        <w:t>S</w:t>
      </w:r>
      <w:r w:rsidR="009A61DC" w:rsidRPr="00C04EA9">
        <w:rPr>
          <w:rFonts w:ascii="Calibri" w:hAnsi="Calibri"/>
          <w:bCs/>
          <w:sz w:val="22"/>
          <w:szCs w:val="22"/>
          <w:lang w:val="de-CH"/>
        </w:rPr>
        <w:t>pezialitäten</w:t>
      </w:r>
      <w:r w:rsidR="00C67ED6" w:rsidRPr="00C04EA9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A3727C">
        <w:rPr>
          <w:rFonts w:ascii="Calibri" w:hAnsi="Calibri"/>
          <w:bCs/>
          <w:sz w:val="22"/>
          <w:szCs w:val="22"/>
          <w:lang w:val="de-CH"/>
        </w:rPr>
        <w:t>her</w:t>
      </w:r>
      <w:r w:rsidR="00350A7A" w:rsidRPr="00C04EA9">
        <w:rPr>
          <w:rFonts w:ascii="Calibri" w:hAnsi="Calibri"/>
          <w:bCs/>
          <w:sz w:val="22"/>
          <w:szCs w:val="22"/>
          <w:lang w:val="de-CH"/>
        </w:rPr>
        <w:t xml:space="preserve">. </w:t>
      </w:r>
      <w:r w:rsidR="00075629" w:rsidRPr="00C04EA9">
        <w:rPr>
          <w:rFonts w:ascii="Calibri" w:hAnsi="Calibri"/>
          <w:bCs/>
          <w:sz w:val="22"/>
          <w:szCs w:val="22"/>
        </w:rPr>
        <w:t xml:space="preserve">Das Sortiment umfasst 20 verschiedene Hart-, Halbhart- und Weichkäsesorten sowie handwerkliche Bergbutter. </w:t>
      </w:r>
    </w:p>
    <w:p w14:paraId="49157D20" w14:textId="6E89BB81" w:rsidR="00DD62B8" w:rsidRPr="007E5831" w:rsidRDefault="00962691" w:rsidP="00962691">
      <w:pPr>
        <w:spacing w:after="120"/>
        <w:rPr>
          <w:rFonts w:ascii="Calibri" w:hAnsi="Calibri"/>
          <w:bCs/>
          <w:sz w:val="22"/>
          <w:szCs w:val="22"/>
          <w:lang w:val="de-CH"/>
        </w:rPr>
      </w:pPr>
      <w:r w:rsidRPr="00C04EA9">
        <w:rPr>
          <w:rFonts w:ascii="Calibri" w:hAnsi="Calibri"/>
          <w:bCs/>
          <w:sz w:val="22"/>
          <w:szCs w:val="22"/>
          <w:lang w:val="de-CH"/>
        </w:rPr>
        <w:t xml:space="preserve">Wir freuen uns, Sie </w:t>
      </w:r>
      <w:r w:rsidR="00320A12" w:rsidRPr="00C04EA9">
        <w:rPr>
          <w:rFonts w:ascii="Calibri" w:hAnsi="Calibri"/>
          <w:bCs/>
          <w:sz w:val="22"/>
          <w:szCs w:val="22"/>
          <w:lang w:val="de-CH"/>
        </w:rPr>
        <w:t xml:space="preserve">nach </w:t>
      </w:r>
      <w:r w:rsidR="00C80DDE" w:rsidRPr="00C04EA9">
        <w:rPr>
          <w:rFonts w:ascii="Calibri" w:hAnsi="Calibri"/>
          <w:bCs/>
          <w:sz w:val="22"/>
          <w:szCs w:val="22"/>
          <w:lang w:val="de-CH"/>
        </w:rPr>
        <w:t xml:space="preserve">der </w:t>
      </w:r>
      <w:r w:rsidR="008A0FE7" w:rsidRPr="00C04EA9">
        <w:rPr>
          <w:rFonts w:ascii="Calibri" w:hAnsi="Calibri"/>
          <w:bCs/>
          <w:sz w:val="22"/>
          <w:szCs w:val="22"/>
          <w:lang w:val="de-CH"/>
        </w:rPr>
        <w:t xml:space="preserve">geführten </w:t>
      </w:r>
      <w:r w:rsidR="00C80DDE" w:rsidRPr="00C04EA9">
        <w:rPr>
          <w:rFonts w:ascii="Calibri" w:hAnsi="Calibri"/>
          <w:bCs/>
          <w:sz w:val="22"/>
          <w:szCs w:val="22"/>
          <w:lang w:val="de-CH"/>
        </w:rPr>
        <w:t>Be</w:t>
      </w:r>
      <w:r w:rsidR="008A0FE7" w:rsidRPr="00C04EA9">
        <w:rPr>
          <w:rFonts w:ascii="Calibri" w:hAnsi="Calibri"/>
          <w:bCs/>
          <w:sz w:val="22"/>
          <w:szCs w:val="22"/>
          <w:lang w:val="de-CH"/>
        </w:rPr>
        <w:t>triebsbesichtigung</w:t>
      </w:r>
      <w:r w:rsidR="00320A12" w:rsidRPr="00C04EA9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8A0FE7" w:rsidRPr="00C04EA9">
        <w:rPr>
          <w:rFonts w:ascii="Calibri" w:hAnsi="Calibri"/>
          <w:bCs/>
          <w:sz w:val="22"/>
          <w:szCs w:val="22"/>
          <w:lang w:val="de-CH"/>
        </w:rPr>
        <w:t>zu eine</w:t>
      </w:r>
      <w:r w:rsidR="00193EF9">
        <w:rPr>
          <w:rFonts w:ascii="Calibri" w:hAnsi="Calibri"/>
          <w:bCs/>
          <w:sz w:val="22"/>
          <w:szCs w:val="22"/>
          <w:lang w:val="de-CH"/>
        </w:rPr>
        <w:t>m</w:t>
      </w:r>
      <w:r w:rsidR="004951D1" w:rsidRPr="00C04EA9">
        <w:rPr>
          <w:rFonts w:ascii="Calibri" w:hAnsi="Calibri"/>
          <w:bCs/>
          <w:sz w:val="22"/>
          <w:szCs w:val="22"/>
          <w:lang w:val="de-CH"/>
        </w:rPr>
        <w:t xml:space="preserve"> kleinen </w:t>
      </w:r>
      <w:r w:rsidR="00A2034F" w:rsidRPr="00C04EA9">
        <w:rPr>
          <w:rFonts w:ascii="Calibri" w:hAnsi="Calibri"/>
          <w:bCs/>
          <w:sz w:val="22"/>
          <w:szCs w:val="22"/>
          <w:lang w:val="de-CH"/>
        </w:rPr>
        <w:t>Apéro</w:t>
      </w:r>
      <w:r w:rsidR="00F749C6" w:rsidRPr="00C04EA9">
        <w:rPr>
          <w:rFonts w:ascii="Calibri" w:hAnsi="Calibri"/>
          <w:bCs/>
          <w:sz w:val="22"/>
          <w:szCs w:val="22"/>
          <w:lang w:val="de-CH"/>
        </w:rPr>
        <w:t xml:space="preserve"> mit Degustation</w:t>
      </w:r>
      <w:r w:rsidR="00A2034F" w:rsidRPr="00C04EA9">
        <w:rPr>
          <w:rFonts w:ascii="Calibri" w:hAnsi="Calibri"/>
          <w:bCs/>
          <w:sz w:val="22"/>
          <w:szCs w:val="22"/>
          <w:lang w:val="de-CH"/>
        </w:rPr>
        <w:t xml:space="preserve"> einzuladen. </w:t>
      </w:r>
      <w:r w:rsidR="00FB3E7B">
        <w:rPr>
          <w:rFonts w:ascii="Calibri" w:hAnsi="Calibri"/>
          <w:bCs/>
          <w:sz w:val="22"/>
          <w:szCs w:val="22"/>
          <w:lang w:val="de-CH"/>
        </w:rPr>
        <w:t>Die</w:t>
      </w:r>
      <w:r w:rsidR="00A2034F" w:rsidRPr="00C04EA9">
        <w:rPr>
          <w:rFonts w:ascii="Calibri" w:hAnsi="Calibri"/>
          <w:bCs/>
          <w:sz w:val="22"/>
          <w:szCs w:val="22"/>
          <w:lang w:val="de-CH"/>
        </w:rPr>
        <w:t xml:space="preserve"> Pr</w:t>
      </w:r>
      <w:r w:rsidR="00D56A12" w:rsidRPr="00C04EA9">
        <w:rPr>
          <w:rFonts w:ascii="Calibri" w:hAnsi="Calibri"/>
          <w:bCs/>
          <w:sz w:val="22"/>
          <w:szCs w:val="22"/>
          <w:lang w:val="de-CH"/>
        </w:rPr>
        <w:t>o</w:t>
      </w:r>
      <w:r w:rsidR="00A2034F" w:rsidRPr="00C04EA9">
        <w:rPr>
          <w:rFonts w:ascii="Calibri" w:hAnsi="Calibri"/>
          <w:bCs/>
          <w:sz w:val="22"/>
          <w:szCs w:val="22"/>
          <w:lang w:val="de-CH"/>
        </w:rPr>
        <w:t xml:space="preserve">dukte </w:t>
      </w:r>
      <w:r w:rsidR="00FB3E7B">
        <w:rPr>
          <w:rFonts w:ascii="Calibri" w:hAnsi="Calibri"/>
          <w:bCs/>
          <w:sz w:val="22"/>
          <w:szCs w:val="22"/>
          <w:lang w:val="de-CH"/>
        </w:rPr>
        <w:t xml:space="preserve">können </w:t>
      </w:r>
      <w:r w:rsidR="007E5831">
        <w:rPr>
          <w:rFonts w:ascii="Calibri" w:hAnsi="Calibri"/>
          <w:bCs/>
          <w:sz w:val="22"/>
          <w:szCs w:val="22"/>
          <w:lang w:val="de-CH"/>
        </w:rPr>
        <w:t>im Anschluss an den Besuch ebenfalls</w:t>
      </w:r>
      <w:r w:rsidR="00F749C6" w:rsidRPr="00C04EA9">
        <w:rPr>
          <w:rFonts w:ascii="Calibri" w:hAnsi="Calibri"/>
          <w:bCs/>
          <w:sz w:val="22"/>
          <w:szCs w:val="22"/>
          <w:lang w:val="de-CH"/>
        </w:rPr>
        <w:t xml:space="preserve"> </w:t>
      </w:r>
      <w:r w:rsidR="00D56A12" w:rsidRPr="00C04EA9">
        <w:rPr>
          <w:rFonts w:ascii="Calibri" w:hAnsi="Calibri"/>
          <w:bCs/>
          <w:sz w:val="22"/>
          <w:szCs w:val="22"/>
          <w:lang w:val="de-CH"/>
        </w:rPr>
        <w:t>gekauft werden.</w:t>
      </w:r>
    </w:p>
    <w:p w14:paraId="7C19DAD5" w14:textId="77777777" w:rsidR="007E5831" w:rsidRDefault="007E5831" w:rsidP="00962691">
      <w:pPr>
        <w:spacing w:after="120"/>
        <w:rPr>
          <w:rFonts w:ascii="Calibri" w:hAnsi="Calibri" w:cs="Calibri"/>
          <w:bCs/>
          <w:sz w:val="22"/>
          <w:szCs w:val="22"/>
          <w:lang w:val="de-CH"/>
        </w:rPr>
      </w:pPr>
    </w:p>
    <w:p w14:paraId="0BCDE9DF" w14:textId="45B6424A" w:rsidR="00962691" w:rsidRPr="00C04EA9" w:rsidRDefault="00962691" w:rsidP="00962691">
      <w:pPr>
        <w:spacing w:after="120"/>
        <w:rPr>
          <w:rFonts w:ascii="Calibri" w:hAnsi="Calibri" w:cs="Calibri"/>
          <w:bCs/>
          <w:sz w:val="22"/>
          <w:szCs w:val="22"/>
          <w:lang w:val="de-CH"/>
        </w:rPr>
      </w:pPr>
      <w:r w:rsidRPr="00C04EA9">
        <w:rPr>
          <w:rFonts w:ascii="Calibri" w:hAnsi="Calibri" w:cs="Calibri"/>
          <w:bCs/>
          <w:sz w:val="22"/>
          <w:szCs w:val="22"/>
          <w:lang w:val="de-CH"/>
        </w:rPr>
        <w:t xml:space="preserve">Herzliche Grüsse </w:t>
      </w:r>
    </w:p>
    <w:p w14:paraId="7591BC97" w14:textId="77777777" w:rsidR="00962691" w:rsidRPr="00C04EA9" w:rsidRDefault="00962691" w:rsidP="00962691">
      <w:pPr>
        <w:spacing w:after="120"/>
        <w:rPr>
          <w:rFonts w:ascii="Calibri" w:hAnsi="Calibri" w:cs="Calibri"/>
          <w:b/>
          <w:sz w:val="22"/>
          <w:szCs w:val="22"/>
          <w:lang w:val="de-CH"/>
        </w:rPr>
      </w:pPr>
      <w:r w:rsidRPr="00C04EA9">
        <w:rPr>
          <w:rFonts w:ascii="Calibri" w:hAnsi="Calibri" w:cs="Calibri"/>
          <w:bCs/>
          <w:sz w:val="22"/>
          <w:szCs w:val="22"/>
          <w:lang w:val="de-CH"/>
        </w:rPr>
        <w:t>Ihr TNG-Vorstand</w:t>
      </w:r>
      <w:r w:rsidRPr="00C04EA9">
        <w:rPr>
          <w:rFonts w:ascii="Calibri" w:hAnsi="Calibri" w:cs="Calibri"/>
          <w:b/>
          <w:sz w:val="22"/>
          <w:szCs w:val="22"/>
          <w:lang w:val="de-CH"/>
        </w:rPr>
        <w:t xml:space="preserve"> </w:t>
      </w:r>
    </w:p>
    <w:p w14:paraId="234C948F" w14:textId="10D9F260" w:rsidR="004708CF" w:rsidRDefault="00962691" w:rsidP="00962691">
      <w:pPr>
        <w:spacing w:after="120"/>
        <w:rPr>
          <w:rFonts w:ascii="Calibri" w:hAnsi="Calibri" w:cs="Calibri"/>
          <w:sz w:val="22"/>
          <w:szCs w:val="22"/>
        </w:rPr>
      </w:pPr>
      <w:r w:rsidRPr="00C04EA9">
        <w:rPr>
          <w:rFonts w:ascii="Calibri" w:hAnsi="Calibri" w:cs="Calibri"/>
          <w:sz w:val="22"/>
          <w:szCs w:val="22"/>
        </w:rPr>
        <w:t xml:space="preserve">Anmeldung bitte bis </w:t>
      </w:r>
      <w:r w:rsidRPr="00C04EA9">
        <w:rPr>
          <w:rFonts w:ascii="Calibri" w:hAnsi="Calibri" w:cs="Calibri"/>
          <w:b/>
          <w:bCs/>
          <w:sz w:val="22"/>
          <w:szCs w:val="22"/>
        </w:rPr>
        <w:t xml:space="preserve">spätestens </w:t>
      </w:r>
      <w:r w:rsidR="00ED2C2C" w:rsidRPr="00C04EA9">
        <w:rPr>
          <w:rFonts w:ascii="Calibri" w:hAnsi="Calibri" w:cs="Calibri"/>
          <w:b/>
          <w:bCs/>
          <w:sz w:val="22"/>
          <w:szCs w:val="22"/>
        </w:rPr>
        <w:t>Do</w:t>
      </w:r>
      <w:r w:rsidR="00F7322A" w:rsidRPr="00C04EA9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ED2C2C" w:rsidRPr="00C04EA9">
        <w:rPr>
          <w:rFonts w:ascii="Calibri" w:hAnsi="Calibri" w:cs="Calibri"/>
          <w:b/>
          <w:bCs/>
          <w:sz w:val="22"/>
          <w:szCs w:val="22"/>
        </w:rPr>
        <w:t>24. September</w:t>
      </w:r>
      <w:r w:rsidRPr="00C04EA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04EA9" w:rsidRPr="00C04EA9">
        <w:rPr>
          <w:rFonts w:ascii="Calibri" w:hAnsi="Calibri" w:cs="Calibri"/>
          <w:b/>
          <w:bCs/>
          <w:sz w:val="22"/>
          <w:szCs w:val="22"/>
        </w:rPr>
        <w:t xml:space="preserve">2026 </w:t>
      </w:r>
      <w:r w:rsidRPr="00C04EA9">
        <w:rPr>
          <w:rFonts w:ascii="Calibri" w:hAnsi="Calibri" w:cs="Calibri"/>
          <w:sz w:val="22"/>
          <w:szCs w:val="22"/>
        </w:rPr>
        <w:t>an Monika Spiess</w:t>
      </w:r>
      <w:r w:rsidR="007E5831">
        <w:rPr>
          <w:rFonts w:ascii="Calibri" w:hAnsi="Calibri" w:cs="Calibri"/>
          <w:sz w:val="22"/>
          <w:szCs w:val="22"/>
        </w:rPr>
        <w:t xml:space="preserve"> </w:t>
      </w:r>
      <w:r w:rsidR="000D5C50">
        <w:rPr>
          <w:rFonts w:ascii="Calibri" w:hAnsi="Calibri" w:cs="Calibri"/>
          <w:sz w:val="22"/>
          <w:szCs w:val="22"/>
        </w:rPr>
        <w:br/>
      </w:r>
      <w:hyperlink r:id="rId10" w:history="1">
        <w:r w:rsidR="004708CF" w:rsidRPr="0098387C">
          <w:rPr>
            <w:rStyle w:val="Hyperlink"/>
            <w:rFonts w:ascii="Calibri" w:hAnsi="Calibri" w:cs="Calibri"/>
            <w:sz w:val="22"/>
            <w:szCs w:val="22"/>
          </w:rPr>
          <w:t>monikaspiess@bluewin.ch</w:t>
        </w:r>
      </w:hyperlink>
    </w:p>
    <w:p w14:paraId="621A6039" w14:textId="61A33E8A" w:rsidR="00C04EA9" w:rsidRPr="00C04EA9" w:rsidRDefault="00C04EA9" w:rsidP="00962691">
      <w:pPr>
        <w:spacing w:after="1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------------------------------------------------------------------------------------------------------------------------------------------</w:t>
      </w:r>
    </w:p>
    <w:p w14:paraId="32D5C03C" w14:textId="4CDAAE51" w:rsidR="00962691" w:rsidRPr="0058586A" w:rsidRDefault="00DF07DC" w:rsidP="00962691">
      <w:pPr>
        <w:spacing w:after="120"/>
        <w:rPr>
          <w:rFonts w:ascii="Calibri" w:hAnsi="Calibri" w:cs="Calibri"/>
          <w:b/>
          <w:bCs/>
          <w:sz w:val="22"/>
          <w:szCs w:val="22"/>
        </w:rPr>
      </w:pPr>
      <w:proofErr w:type="gramStart"/>
      <w:r w:rsidRPr="0058586A">
        <w:rPr>
          <w:rFonts w:ascii="Calibri" w:hAnsi="Calibri" w:cs="Calibri"/>
          <w:b/>
          <w:bCs/>
          <w:sz w:val="22"/>
          <w:szCs w:val="22"/>
        </w:rPr>
        <w:t>ANMEL</w:t>
      </w:r>
      <w:r w:rsidR="0058586A" w:rsidRPr="0058586A">
        <w:rPr>
          <w:rFonts w:ascii="Calibri" w:hAnsi="Calibri" w:cs="Calibri"/>
          <w:b/>
          <w:bCs/>
          <w:sz w:val="22"/>
          <w:szCs w:val="22"/>
        </w:rPr>
        <w:t xml:space="preserve">DUNG  </w:t>
      </w:r>
      <w:r w:rsidR="00962691" w:rsidRPr="0058586A">
        <w:rPr>
          <w:rFonts w:ascii="Calibri" w:hAnsi="Calibri" w:cs="Calibri"/>
          <w:b/>
          <w:bCs/>
          <w:sz w:val="22"/>
          <w:szCs w:val="22"/>
        </w:rPr>
        <w:t>TNG</w:t>
      </w:r>
      <w:proofErr w:type="gramEnd"/>
      <w:r w:rsidR="00962691" w:rsidRPr="0058586A">
        <w:rPr>
          <w:rFonts w:ascii="Calibri" w:hAnsi="Calibri" w:cs="Calibri"/>
          <w:b/>
          <w:bCs/>
          <w:sz w:val="22"/>
          <w:szCs w:val="22"/>
        </w:rPr>
        <w:t xml:space="preserve"> Besuch </w:t>
      </w:r>
      <w:proofErr w:type="spellStart"/>
      <w:r w:rsidR="009D3F25" w:rsidRPr="0058586A">
        <w:rPr>
          <w:rFonts w:ascii="Calibri" w:hAnsi="Calibri" w:cs="Calibri"/>
          <w:b/>
          <w:bCs/>
          <w:sz w:val="22"/>
          <w:szCs w:val="22"/>
        </w:rPr>
        <w:t>Fromagerie</w:t>
      </w:r>
      <w:proofErr w:type="spellEnd"/>
      <w:r w:rsidR="009D3F25" w:rsidRPr="0058586A">
        <w:rPr>
          <w:rFonts w:ascii="Calibri" w:hAnsi="Calibri" w:cs="Calibri"/>
          <w:b/>
          <w:bCs/>
          <w:sz w:val="22"/>
          <w:szCs w:val="22"/>
        </w:rPr>
        <w:t xml:space="preserve"> Spielhofer </w:t>
      </w:r>
    </w:p>
    <w:p w14:paraId="43F704C7" w14:textId="72E2ED12" w:rsidR="006D324D" w:rsidRPr="00C04EA9" w:rsidRDefault="00157B66" w:rsidP="00962691">
      <w:pPr>
        <w:spacing w:after="120"/>
        <w:rPr>
          <w:rFonts w:ascii="Calibri" w:hAnsi="Calibri" w:cs="Calibri"/>
          <w:sz w:val="22"/>
          <w:szCs w:val="22"/>
        </w:rPr>
      </w:pPr>
      <w:r w:rsidRPr="00C04EA9">
        <w:rPr>
          <w:rFonts w:ascii="Calibri" w:hAnsi="Calibri" w:cs="Calibri"/>
          <w:sz w:val="22"/>
          <w:szCs w:val="22"/>
        </w:rPr>
        <w:t xml:space="preserve">Name, Vorname: </w:t>
      </w:r>
      <w:r w:rsidR="00C04EA9" w:rsidRPr="00C04EA9">
        <w:rPr>
          <w:rFonts w:ascii="Calibri" w:hAnsi="Calibri" w:cs="Calibri"/>
          <w:sz w:val="22"/>
          <w:szCs w:val="22"/>
        </w:rPr>
        <w:tab/>
      </w:r>
      <w:r w:rsidR="00C04EA9" w:rsidRPr="00C04EA9">
        <w:rPr>
          <w:rFonts w:ascii="Calibri" w:hAnsi="Calibri" w:cs="Calibri"/>
          <w:sz w:val="22"/>
          <w:szCs w:val="22"/>
        </w:rPr>
        <w:tab/>
      </w:r>
      <w:r w:rsidR="0005181C">
        <w:rPr>
          <w:rFonts w:ascii="Calibri" w:hAnsi="Calibri" w:cs="Calibri"/>
          <w:sz w:val="22"/>
          <w:szCs w:val="22"/>
        </w:rPr>
        <w:tab/>
      </w:r>
      <w:r w:rsidR="00C04EA9" w:rsidRPr="00C04EA9">
        <w:rPr>
          <w:rFonts w:ascii="Calibri" w:hAnsi="Calibri" w:cs="Calibri"/>
          <w:sz w:val="22"/>
          <w:szCs w:val="22"/>
        </w:rPr>
        <w:t>……………………</w:t>
      </w:r>
      <w:proofErr w:type="gramStart"/>
      <w:r w:rsidR="00C04EA9" w:rsidRPr="00C04EA9">
        <w:rPr>
          <w:rFonts w:ascii="Calibri" w:hAnsi="Calibri" w:cs="Calibri"/>
          <w:sz w:val="22"/>
          <w:szCs w:val="22"/>
        </w:rPr>
        <w:t>……..,…</w:t>
      </w:r>
      <w:proofErr w:type="gramEnd"/>
      <w:r w:rsidR="00C04EA9" w:rsidRPr="00C04EA9">
        <w:rPr>
          <w:rFonts w:ascii="Calibri" w:hAnsi="Calibri" w:cs="Calibri"/>
          <w:sz w:val="22"/>
          <w:szCs w:val="22"/>
        </w:rPr>
        <w:t>…………………………</w:t>
      </w:r>
      <w:r w:rsidR="00962691" w:rsidRPr="00C04EA9">
        <w:rPr>
          <w:rFonts w:ascii="Calibri" w:hAnsi="Calibri" w:cs="Calibri"/>
          <w:sz w:val="22"/>
          <w:szCs w:val="22"/>
        </w:rPr>
        <w:br/>
      </w:r>
      <w:r w:rsidR="006A4039" w:rsidRPr="00C04EA9">
        <w:rPr>
          <w:rFonts w:ascii="Calibri" w:hAnsi="Calibri" w:cs="Calibri"/>
          <w:sz w:val="22"/>
          <w:szCs w:val="22"/>
        </w:rPr>
        <w:br/>
      </w:r>
      <w:r w:rsidR="00962691" w:rsidRPr="00C04EA9">
        <w:rPr>
          <w:rFonts w:ascii="Calibri" w:hAnsi="Calibri" w:cs="Calibri"/>
          <w:sz w:val="22"/>
          <w:szCs w:val="22"/>
        </w:rPr>
        <w:t xml:space="preserve">Anz. Personen </w:t>
      </w:r>
      <w:r w:rsidR="005C0ADB" w:rsidRPr="00C04EA9">
        <w:rPr>
          <w:rFonts w:ascii="Calibri" w:hAnsi="Calibri" w:cs="Calibri"/>
          <w:sz w:val="22"/>
          <w:szCs w:val="22"/>
        </w:rPr>
        <w:t>Betrie</w:t>
      </w:r>
      <w:r w:rsidRPr="00C04EA9">
        <w:rPr>
          <w:rFonts w:ascii="Calibri" w:hAnsi="Calibri" w:cs="Calibri"/>
          <w:sz w:val="22"/>
          <w:szCs w:val="22"/>
        </w:rPr>
        <w:t>bsführung:</w:t>
      </w:r>
      <w:r w:rsidR="0005181C">
        <w:rPr>
          <w:rFonts w:ascii="Calibri" w:hAnsi="Calibri" w:cs="Calibri"/>
          <w:sz w:val="22"/>
          <w:szCs w:val="22"/>
        </w:rPr>
        <w:br/>
        <w:t xml:space="preserve">mit </w:t>
      </w:r>
      <w:proofErr w:type="spellStart"/>
      <w:r w:rsidR="0005181C">
        <w:rPr>
          <w:rFonts w:ascii="Calibri" w:hAnsi="Calibri" w:cs="Calibri"/>
          <w:sz w:val="22"/>
          <w:szCs w:val="22"/>
        </w:rPr>
        <w:t>anschliessender</w:t>
      </w:r>
      <w:proofErr w:type="spellEnd"/>
      <w:r w:rsidR="0005181C">
        <w:rPr>
          <w:rFonts w:ascii="Calibri" w:hAnsi="Calibri" w:cs="Calibri"/>
          <w:sz w:val="22"/>
          <w:szCs w:val="22"/>
        </w:rPr>
        <w:t xml:space="preserve"> Degustation:</w:t>
      </w:r>
      <w:r w:rsidRPr="00C04EA9">
        <w:rPr>
          <w:rFonts w:ascii="Calibri" w:hAnsi="Calibri" w:cs="Calibri"/>
          <w:sz w:val="22"/>
          <w:szCs w:val="22"/>
        </w:rPr>
        <w:t xml:space="preserve"> </w:t>
      </w:r>
      <w:r w:rsidRPr="00C04EA9">
        <w:rPr>
          <w:rFonts w:ascii="Calibri" w:hAnsi="Calibri" w:cs="Calibri"/>
          <w:sz w:val="22"/>
          <w:szCs w:val="22"/>
        </w:rPr>
        <w:tab/>
      </w:r>
      <w:r w:rsidR="00C04EA9" w:rsidRPr="00C04EA9">
        <w:rPr>
          <w:rFonts w:ascii="Calibri" w:hAnsi="Calibri" w:cs="Calibri"/>
          <w:sz w:val="22"/>
          <w:szCs w:val="22"/>
        </w:rPr>
        <w:t>…</w:t>
      </w:r>
      <w:proofErr w:type="gramStart"/>
      <w:r w:rsidR="00C04EA9" w:rsidRPr="00C04EA9">
        <w:rPr>
          <w:rFonts w:ascii="Calibri" w:hAnsi="Calibri" w:cs="Calibri"/>
          <w:sz w:val="22"/>
          <w:szCs w:val="22"/>
        </w:rPr>
        <w:t>…….</w:t>
      </w:r>
      <w:proofErr w:type="gramEnd"/>
      <w:r w:rsidR="00C04EA9" w:rsidRPr="00C04EA9">
        <w:rPr>
          <w:rFonts w:ascii="Calibri" w:hAnsi="Calibri" w:cs="Calibri"/>
          <w:sz w:val="22"/>
          <w:szCs w:val="22"/>
        </w:rPr>
        <w:t>.</w:t>
      </w:r>
      <w:r w:rsidRPr="00C04EA9">
        <w:rPr>
          <w:rFonts w:ascii="Calibri" w:hAnsi="Calibri" w:cs="Calibri"/>
          <w:sz w:val="22"/>
          <w:szCs w:val="22"/>
        </w:rPr>
        <w:tab/>
      </w:r>
      <w:r w:rsidR="00255C6E" w:rsidRPr="00C04EA9">
        <w:rPr>
          <w:rFonts w:ascii="Calibri" w:hAnsi="Calibri" w:cs="Calibri"/>
          <w:sz w:val="22"/>
          <w:szCs w:val="22"/>
        </w:rPr>
        <w:tab/>
      </w:r>
      <w:r w:rsidR="00BF3CE2" w:rsidRPr="00C04EA9">
        <w:rPr>
          <w:rFonts w:ascii="Calibri" w:hAnsi="Calibri" w:cs="Calibri"/>
          <w:sz w:val="22"/>
          <w:szCs w:val="22"/>
        </w:rPr>
        <w:t xml:space="preserve"> </w:t>
      </w:r>
      <w:r w:rsidR="00962691" w:rsidRPr="00C04EA9">
        <w:rPr>
          <w:rFonts w:ascii="Calibri" w:hAnsi="Calibri" w:cs="Calibri"/>
          <w:sz w:val="22"/>
          <w:szCs w:val="22"/>
        </w:rPr>
        <w:br/>
      </w:r>
      <w:r w:rsidR="00934192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------------------------------------------------------------------------------------------------------------------------------------------</w:t>
      </w:r>
    </w:p>
    <w:sectPr w:rsidR="006D324D" w:rsidRPr="00C04EA9" w:rsidSect="00657C1B">
      <w:footerReference w:type="default" r:id="rId11"/>
      <w:pgSz w:w="11906" w:h="16838"/>
      <w:pgMar w:top="284" w:right="1134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39DA" w14:textId="77777777" w:rsidR="00DA1D0A" w:rsidRDefault="00DA1D0A">
      <w:r>
        <w:separator/>
      </w:r>
    </w:p>
  </w:endnote>
  <w:endnote w:type="continuationSeparator" w:id="0">
    <w:p w14:paraId="5D092831" w14:textId="77777777" w:rsidR="00DA1D0A" w:rsidRDefault="00DA1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4AE3" w14:textId="77777777" w:rsidR="002F7426" w:rsidRDefault="002F7426" w:rsidP="00A85317">
    <w:pPr>
      <w:pStyle w:val="Fuzeile"/>
      <w:jc w:val="center"/>
      <w:rPr>
        <w:b/>
        <w:lang w:val="de-CH"/>
      </w:rPr>
    </w:pPr>
  </w:p>
  <w:p w14:paraId="30FFCA1F" w14:textId="77777777" w:rsidR="00A85317" w:rsidRDefault="00A85317" w:rsidP="00A85317">
    <w:pPr>
      <w:pStyle w:val="Fuzeile"/>
      <w:jc w:val="center"/>
      <w:rPr>
        <w:lang w:val="de-CH"/>
      </w:rPr>
    </w:pPr>
    <w:r>
      <w:rPr>
        <w:b/>
        <w:lang w:val="de-CH"/>
      </w:rPr>
      <w:t>Technisch-Naturwissenschaftliche Gesellschaft</w:t>
    </w:r>
  </w:p>
  <w:p w14:paraId="5FF9D111" w14:textId="77777777" w:rsidR="00A85317" w:rsidRDefault="00A85317" w:rsidP="002B781D">
    <w:pPr>
      <w:pStyle w:val="Fuzeile"/>
      <w:jc w:val="center"/>
      <w:rPr>
        <w:b/>
        <w:lang w:val="de-CH"/>
      </w:rPr>
    </w:pPr>
    <w:r>
      <w:rPr>
        <w:b/>
        <w:lang w:val="de-CH"/>
      </w:rPr>
      <w:t xml:space="preserve">Société des Sciences et </w:t>
    </w:r>
    <w:proofErr w:type="spellStart"/>
    <w:r>
      <w:rPr>
        <w:b/>
        <w:lang w:val="de-CH"/>
      </w:rPr>
      <w:t>Techniques</w:t>
    </w:r>
    <w:proofErr w:type="spellEnd"/>
  </w:p>
  <w:p w14:paraId="0DD64FCC" w14:textId="77777777" w:rsidR="002F7426" w:rsidRDefault="002F7426" w:rsidP="002B781D">
    <w:pPr>
      <w:pStyle w:val="Fuzeile"/>
      <w:jc w:val="center"/>
      <w:rPr>
        <w:lang w:val="de-CH"/>
      </w:rPr>
    </w:pPr>
    <w:hyperlink r:id="rId1" w:history="1">
      <w:r w:rsidRPr="00E51D6B">
        <w:rPr>
          <w:rStyle w:val="Hyperlink"/>
          <w:lang w:val="de-CH"/>
        </w:rPr>
        <w:t>http://www.tng-sst.ch/</w:t>
      </w:r>
    </w:hyperlink>
    <w:r>
      <w:rPr>
        <w:lang w:val="de-C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1FC01" w14:textId="77777777" w:rsidR="00DA1D0A" w:rsidRDefault="00DA1D0A">
      <w:r>
        <w:separator/>
      </w:r>
    </w:p>
  </w:footnote>
  <w:footnote w:type="continuationSeparator" w:id="0">
    <w:p w14:paraId="449CCD92" w14:textId="77777777" w:rsidR="00DA1D0A" w:rsidRDefault="00DA1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D347B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963955"/>
    <w:multiLevelType w:val="hybridMultilevel"/>
    <w:tmpl w:val="635C35E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CD2522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02529D5"/>
    <w:multiLevelType w:val="hybridMultilevel"/>
    <w:tmpl w:val="4EFA4AE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954816"/>
    <w:multiLevelType w:val="hybridMultilevel"/>
    <w:tmpl w:val="8A9025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827948">
    <w:abstractNumId w:val="3"/>
  </w:num>
  <w:num w:numId="2" w16cid:durableId="1175414399">
    <w:abstractNumId w:val="2"/>
  </w:num>
  <w:num w:numId="3" w16cid:durableId="468208731">
    <w:abstractNumId w:val="0"/>
  </w:num>
  <w:num w:numId="4" w16cid:durableId="607663427">
    <w:abstractNumId w:val="1"/>
  </w:num>
  <w:num w:numId="5" w16cid:durableId="1672574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9C"/>
    <w:rsid w:val="000001F7"/>
    <w:rsid w:val="00000B4A"/>
    <w:rsid w:val="0000109B"/>
    <w:rsid w:val="00001D36"/>
    <w:rsid w:val="000030C7"/>
    <w:rsid w:val="00015014"/>
    <w:rsid w:val="00024080"/>
    <w:rsid w:val="00024543"/>
    <w:rsid w:val="00027521"/>
    <w:rsid w:val="00027ED6"/>
    <w:rsid w:val="00037B3D"/>
    <w:rsid w:val="0004444B"/>
    <w:rsid w:val="000474B1"/>
    <w:rsid w:val="0005181C"/>
    <w:rsid w:val="00054BD5"/>
    <w:rsid w:val="000552C0"/>
    <w:rsid w:val="0005625E"/>
    <w:rsid w:val="00075629"/>
    <w:rsid w:val="00092307"/>
    <w:rsid w:val="00092CA7"/>
    <w:rsid w:val="000973C1"/>
    <w:rsid w:val="000A2021"/>
    <w:rsid w:val="000B014A"/>
    <w:rsid w:val="000B619D"/>
    <w:rsid w:val="000B7601"/>
    <w:rsid w:val="000B77B4"/>
    <w:rsid w:val="000C005E"/>
    <w:rsid w:val="000D0DD8"/>
    <w:rsid w:val="000D24B0"/>
    <w:rsid w:val="000D3412"/>
    <w:rsid w:val="000D59E6"/>
    <w:rsid w:val="000D5C50"/>
    <w:rsid w:val="000D6837"/>
    <w:rsid w:val="000E2CA1"/>
    <w:rsid w:val="000E4E27"/>
    <w:rsid w:val="001043C5"/>
    <w:rsid w:val="001249BF"/>
    <w:rsid w:val="001249D3"/>
    <w:rsid w:val="00126168"/>
    <w:rsid w:val="00126A95"/>
    <w:rsid w:val="00134D29"/>
    <w:rsid w:val="00135652"/>
    <w:rsid w:val="0014411C"/>
    <w:rsid w:val="00147D11"/>
    <w:rsid w:val="00152160"/>
    <w:rsid w:val="00157B66"/>
    <w:rsid w:val="00162A59"/>
    <w:rsid w:val="001708C7"/>
    <w:rsid w:val="00173E7C"/>
    <w:rsid w:val="00175766"/>
    <w:rsid w:val="00181758"/>
    <w:rsid w:val="001865E1"/>
    <w:rsid w:val="00193878"/>
    <w:rsid w:val="00193EF9"/>
    <w:rsid w:val="001A05ED"/>
    <w:rsid w:val="001A16E0"/>
    <w:rsid w:val="001A2A5D"/>
    <w:rsid w:val="001B05DE"/>
    <w:rsid w:val="001B19EA"/>
    <w:rsid w:val="001B1ADF"/>
    <w:rsid w:val="001B3ECF"/>
    <w:rsid w:val="001C2491"/>
    <w:rsid w:val="001C49F5"/>
    <w:rsid w:val="001C515F"/>
    <w:rsid w:val="001C530E"/>
    <w:rsid w:val="001D13B4"/>
    <w:rsid w:val="001D1769"/>
    <w:rsid w:val="001F54A7"/>
    <w:rsid w:val="001F7B2C"/>
    <w:rsid w:val="002015FC"/>
    <w:rsid w:val="002027F4"/>
    <w:rsid w:val="00207908"/>
    <w:rsid w:val="00214E4C"/>
    <w:rsid w:val="00215157"/>
    <w:rsid w:val="0021561E"/>
    <w:rsid w:val="00222B5B"/>
    <w:rsid w:val="00222F41"/>
    <w:rsid w:val="00225456"/>
    <w:rsid w:val="00234EE9"/>
    <w:rsid w:val="00241552"/>
    <w:rsid w:val="00244BD8"/>
    <w:rsid w:val="0025462F"/>
    <w:rsid w:val="00255C6E"/>
    <w:rsid w:val="002565C7"/>
    <w:rsid w:val="002567CC"/>
    <w:rsid w:val="002575FF"/>
    <w:rsid w:val="0026164C"/>
    <w:rsid w:val="00262444"/>
    <w:rsid w:val="0027140F"/>
    <w:rsid w:val="002722D3"/>
    <w:rsid w:val="00275750"/>
    <w:rsid w:val="00275F09"/>
    <w:rsid w:val="002767FC"/>
    <w:rsid w:val="00283985"/>
    <w:rsid w:val="00286264"/>
    <w:rsid w:val="0029305F"/>
    <w:rsid w:val="00296A04"/>
    <w:rsid w:val="00296F71"/>
    <w:rsid w:val="00297430"/>
    <w:rsid w:val="002A0623"/>
    <w:rsid w:val="002A1C35"/>
    <w:rsid w:val="002A24AF"/>
    <w:rsid w:val="002A2A9F"/>
    <w:rsid w:val="002A6473"/>
    <w:rsid w:val="002A6EA4"/>
    <w:rsid w:val="002B0393"/>
    <w:rsid w:val="002B2C35"/>
    <w:rsid w:val="002B3076"/>
    <w:rsid w:val="002B5114"/>
    <w:rsid w:val="002B781D"/>
    <w:rsid w:val="002C7219"/>
    <w:rsid w:val="002D03A0"/>
    <w:rsid w:val="002D386B"/>
    <w:rsid w:val="002D607E"/>
    <w:rsid w:val="002D7FC7"/>
    <w:rsid w:val="002E1520"/>
    <w:rsid w:val="002E17D7"/>
    <w:rsid w:val="002E2CD9"/>
    <w:rsid w:val="002E4CC8"/>
    <w:rsid w:val="002E4EC7"/>
    <w:rsid w:val="002E77F9"/>
    <w:rsid w:val="002F246A"/>
    <w:rsid w:val="002F5191"/>
    <w:rsid w:val="002F7426"/>
    <w:rsid w:val="002F752E"/>
    <w:rsid w:val="002F7BE7"/>
    <w:rsid w:val="00302A01"/>
    <w:rsid w:val="0030789A"/>
    <w:rsid w:val="003107F1"/>
    <w:rsid w:val="00320A12"/>
    <w:rsid w:val="003261FA"/>
    <w:rsid w:val="0033134D"/>
    <w:rsid w:val="0033584C"/>
    <w:rsid w:val="00337273"/>
    <w:rsid w:val="0034358C"/>
    <w:rsid w:val="00345297"/>
    <w:rsid w:val="00350A7A"/>
    <w:rsid w:val="00357A53"/>
    <w:rsid w:val="00360E39"/>
    <w:rsid w:val="00365192"/>
    <w:rsid w:val="003727FE"/>
    <w:rsid w:val="00372D53"/>
    <w:rsid w:val="0037573D"/>
    <w:rsid w:val="00377C75"/>
    <w:rsid w:val="00381DB4"/>
    <w:rsid w:val="00384754"/>
    <w:rsid w:val="00385434"/>
    <w:rsid w:val="0038752D"/>
    <w:rsid w:val="003A17FC"/>
    <w:rsid w:val="003A1924"/>
    <w:rsid w:val="003A2514"/>
    <w:rsid w:val="003A4E07"/>
    <w:rsid w:val="003A77AD"/>
    <w:rsid w:val="003B14B0"/>
    <w:rsid w:val="003B641F"/>
    <w:rsid w:val="003C19F9"/>
    <w:rsid w:val="003C2DB1"/>
    <w:rsid w:val="003C4A3E"/>
    <w:rsid w:val="003C5B2D"/>
    <w:rsid w:val="003C6B0E"/>
    <w:rsid w:val="003D48E6"/>
    <w:rsid w:val="003D4B3A"/>
    <w:rsid w:val="003E144E"/>
    <w:rsid w:val="003E773D"/>
    <w:rsid w:val="003F6849"/>
    <w:rsid w:val="0040599E"/>
    <w:rsid w:val="00411E53"/>
    <w:rsid w:val="00416DC1"/>
    <w:rsid w:val="0041723E"/>
    <w:rsid w:val="00420D48"/>
    <w:rsid w:val="004271E4"/>
    <w:rsid w:val="0043767B"/>
    <w:rsid w:val="004377B3"/>
    <w:rsid w:val="004442B6"/>
    <w:rsid w:val="00446116"/>
    <w:rsid w:val="00446661"/>
    <w:rsid w:val="0046411A"/>
    <w:rsid w:val="0046515E"/>
    <w:rsid w:val="004708CF"/>
    <w:rsid w:val="00471965"/>
    <w:rsid w:val="00472338"/>
    <w:rsid w:val="00473F3B"/>
    <w:rsid w:val="00475AE7"/>
    <w:rsid w:val="00482CA7"/>
    <w:rsid w:val="00487577"/>
    <w:rsid w:val="00493F3A"/>
    <w:rsid w:val="00494964"/>
    <w:rsid w:val="004951D1"/>
    <w:rsid w:val="004A77ED"/>
    <w:rsid w:val="004B1DCF"/>
    <w:rsid w:val="004B2DF1"/>
    <w:rsid w:val="004C13E8"/>
    <w:rsid w:val="004C2990"/>
    <w:rsid w:val="004C43CE"/>
    <w:rsid w:val="004C60E1"/>
    <w:rsid w:val="004C6EC2"/>
    <w:rsid w:val="004D0CB8"/>
    <w:rsid w:val="004D767F"/>
    <w:rsid w:val="004D7778"/>
    <w:rsid w:val="004E0C8E"/>
    <w:rsid w:val="004E1DD2"/>
    <w:rsid w:val="00500D04"/>
    <w:rsid w:val="00514A64"/>
    <w:rsid w:val="005257D9"/>
    <w:rsid w:val="00525C86"/>
    <w:rsid w:val="005303BD"/>
    <w:rsid w:val="00531924"/>
    <w:rsid w:val="00531A68"/>
    <w:rsid w:val="00532996"/>
    <w:rsid w:val="0053465E"/>
    <w:rsid w:val="00535135"/>
    <w:rsid w:val="00541345"/>
    <w:rsid w:val="00552266"/>
    <w:rsid w:val="00557C23"/>
    <w:rsid w:val="0057156B"/>
    <w:rsid w:val="00576D86"/>
    <w:rsid w:val="00583894"/>
    <w:rsid w:val="0058586A"/>
    <w:rsid w:val="00592073"/>
    <w:rsid w:val="00595580"/>
    <w:rsid w:val="0059574E"/>
    <w:rsid w:val="00595E14"/>
    <w:rsid w:val="0059644A"/>
    <w:rsid w:val="00596A55"/>
    <w:rsid w:val="005C0ADB"/>
    <w:rsid w:val="005C615B"/>
    <w:rsid w:val="005D2464"/>
    <w:rsid w:val="005D3444"/>
    <w:rsid w:val="005D5D1F"/>
    <w:rsid w:val="005D7F39"/>
    <w:rsid w:val="005F0A4A"/>
    <w:rsid w:val="006135EF"/>
    <w:rsid w:val="00627CF8"/>
    <w:rsid w:val="00634E36"/>
    <w:rsid w:val="006366BE"/>
    <w:rsid w:val="006433E3"/>
    <w:rsid w:val="00652609"/>
    <w:rsid w:val="0065464C"/>
    <w:rsid w:val="00656EAC"/>
    <w:rsid w:val="00657C1B"/>
    <w:rsid w:val="00662410"/>
    <w:rsid w:val="006625A4"/>
    <w:rsid w:val="006800E4"/>
    <w:rsid w:val="00686260"/>
    <w:rsid w:val="0069250D"/>
    <w:rsid w:val="00693194"/>
    <w:rsid w:val="00695D55"/>
    <w:rsid w:val="006A1BD8"/>
    <w:rsid w:val="006A4039"/>
    <w:rsid w:val="006A4F1D"/>
    <w:rsid w:val="006A63BF"/>
    <w:rsid w:val="006C06EF"/>
    <w:rsid w:val="006C4886"/>
    <w:rsid w:val="006D29C3"/>
    <w:rsid w:val="006D324D"/>
    <w:rsid w:val="006E3292"/>
    <w:rsid w:val="006E5016"/>
    <w:rsid w:val="006E5163"/>
    <w:rsid w:val="006F117D"/>
    <w:rsid w:val="006F24EE"/>
    <w:rsid w:val="006F27C5"/>
    <w:rsid w:val="006F4024"/>
    <w:rsid w:val="006F4851"/>
    <w:rsid w:val="00706E81"/>
    <w:rsid w:val="00710362"/>
    <w:rsid w:val="007113E8"/>
    <w:rsid w:val="00713184"/>
    <w:rsid w:val="00716DDD"/>
    <w:rsid w:val="0072211B"/>
    <w:rsid w:val="007310C8"/>
    <w:rsid w:val="00733424"/>
    <w:rsid w:val="00733DCF"/>
    <w:rsid w:val="007361FD"/>
    <w:rsid w:val="007375BA"/>
    <w:rsid w:val="0074297F"/>
    <w:rsid w:val="00753341"/>
    <w:rsid w:val="00754B66"/>
    <w:rsid w:val="0075677A"/>
    <w:rsid w:val="00757099"/>
    <w:rsid w:val="0077182D"/>
    <w:rsid w:val="00776F44"/>
    <w:rsid w:val="0077704C"/>
    <w:rsid w:val="00782A0C"/>
    <w:rsid w:val="007877B7"/>
    <w:rsid w:val="00790D86"/>
    <w:rsid w:val="007960BB"/>
    <w:rsid w:val="00797B52"/>
    <w:rsid w:val="007A339D"/>
    <w:rsid w:val="007A3C36"/>
    <w:rsid w:val="007A53A8"/>
    <w:rsid w:val="007A676A"/>
    <w:rsid w:val="007B0F82"/>
    <w:rsid w:val="007B6438"/>
    <w:rsid w:val="007C04D1"/>
    <w:rsid w:val="007C368E"/>
    <w:rsid w:val="007C4FEE"/>
    <w:rsid w:val="007D1EF6"/>
    <w:rsid w:val="007E16A9"/>
    <w:rsid w:val="007E5831"/>
    <w:rsid w:val="007F51E0"/>
    <w:rsid w:val="00804C05"/>
    <w:rsid w:val="00805035"/>
    <w:rsid w:val="00807BF4"/>
    <w:rsid w:val="0081042A"/>
    <w:rsid w:val="00811146"/>
    <w:rsid w:val="008128B7"/>
    <w:rsid w:val="00813CFF"/>
    <w:rsid w:val="008213A4"/>
    <w:rsid w:val="008267F5"/>
    <w:rsid w:val="00827D1D"/>
    <w:rsid w:val="00827E22"/>
    <w:rsid w:val="00831F50"/>
    <w:rsid w:val="00834C55"/>
    <w:rsid w:val="00835432"/>
    <w:rsid w:val="00841995"/>
    <w:rsid w:val="00841C00"/>
    <w:rsid w:val="0085712D"/>
    <w:rsid w:val="00863E2D"/>
    <w:rsid w:val="00865259"/>
    <w:rsid w:val="00872AC4"/>
    <w:rsid w:val="008746F2"/>
    <w:rsid w:val="008871D9"/>
    <w:rsid w:val="00887352"/>
    <w:rsid w:val="00887E50"/>
    <w:rsid w:val="00892590"/>
    <w:rsid w:val="0089710F"/>
    <w:rsid w:val="008A0FE7"/>
    <w:rsid w:val="008A7D85"/>
    <w:rsid w:val="008B276A"/>
    <w:rsid w:val="008C04B5"/>
    <w:rsid w:val="008C793F"/>
    <w:rsid w:val="008D2C9F"/>
    <w:rsid w:val="008D3531"/>
    <w:rsid w:val="008E6258"/>
    <w:rsid w:val="008F253E"/>
    <w:rsid w:val="008F2F03"/>
    <w:rsid w:val="008F5753"/>
    <w:rsid w:val="00901B7D"/>
    <w:rsid w:val="009020BF"/>
    <w:rsid w:val="00922467"/>
    <w:rsid w:val="00931278"/>
    <w:rsid w:val="00934192"/>
    <w:rsid w:val="009406DD"/>
    <w:rsid w:val="00944E10"/>
    <w:rsid w:val="00945C0A"/>
    <w:rsid w:val="00947825"/>
    <w:rsid w:val="009503B2"/>
    <w:rsid w:val="00950461"/>
    <w:rsid w:val="00962691"/>
    <w:rsid w:val="009634C6"/>
    <w:rsid w:val="00970A7E"/>
    <w:rsid w:val="009742C2"/>
    <w:rsid w:val="00976FD1"/>
    <w:rsid w:val="00982F95"/>
    <w:rsid w:val="009908A3"/>
    <w:rsid w:val="009976B5"/>
    <w:rsid w:val="009A485C"/>
    <w:rsid w:val="009A61DC"/>
    <w:rsid w:val="009B4639"/>
    <w:rsid w:val="009B4A14"/>
    <w:rsid w:val="009B5FE7"/>
    <w:rsid w:val="009B6DFC"/>
    <w:rsid w:val="009C4BBD"/>
    <w:rsid w:val="009C566B"/>
    <w:rsid w:val="009D3CDB"/>
    <w:rsid w:val="009D3F25"/>
    <w:rsid w:val="009D45FD"/>
    <w:rsid w:val="009D46D3"/>
    <w:rsid w:val="009E5F5D"/>
    <w:rsid w:val="00A0219F"/>
    <w:rsid w:val="00A03439"/>
    <w:rsid w:val="00A06156"/>
    <w:rsid w:val="00A100B6"/>
    <w:rsid w:val="00A14465"/>
    <w:rsid w:val="00A14B41"/>
    <w:rsid w:val="00A2034F"/>
    <w:rsid w:val="00A25950"/>
    <w:rsid w:val="00A314FF"/>
    <w:rsid w:val="00A33B7A"/>
    <w:rsid w:val="00A3727C"/>
    <w:rsid w:val="00A37368"/>
    <w:rsid w:val="00A46765"/>
    <w:rsid w:val="00A47EC5"/>
    <w:rsid w:val="00A54AB9"/>
    <w:rsid w:val="00A653FF"/>
    <w:rsid w:val="00A65BC1"/>
    <w:rsid w:val="00A7069C"/>
    <w:rsid w:val="00A716B9"/>
    <w:rsid w:val="00A7179F"/>
    <w:rsid w:val="00A85317"/>
    <w:rsid w:val="00A9162E"/>
    <w:rsid w:val="00A93699"/>
    <w:rsid w:val="00A9687B"/>
    <w:rsid w:val="00AA6A44"/>
    <w:rsid w:val="00AB18D1"/>
    <w:rsid w:val="00AC0AB0"/>
    <w:rsid w:val="00AC1442"/>
    <w:rsid w:val="00AC3E27"/>
    <w:rsid w:val="00AC424B"/>
    <w:rsid w:val="00AD136E"/>
    <w:rsid w:val="00AE21F6"/>
    <w:rsid w:val="00AE23CD"/>
    <w:rsid w:val="00AE4512"/>
    <w:rsid w:val="00AF1394"/>
    <w:rsid w:val="00AF1E9A"/>
    <w:rsid w:val="00AF627A"/>
    <w:rsid w:val="00AF6E78"/>
    <w:rsid w:val="00AF77F3"/>
    <w:rsid w:val="00B1132B"/>
    <w:rsid w:val="00B11B67"/>
    <w:rsid w:val="00B23060"/>
    <w:rsid w:val="00B30F4D"/>
    <w:rsid w:val="00B31363"/>
    <w:rsid w:val="00B468AD"/>
    <w:rsid w:val="00B51251"/>
    <w:rsid w:val="00B533D7"/>
    <w:rsid w:val="00B57093"/>
    <w:rsid w:val="00B642CD"/>
    <w:rsid w:val="00B71F2F"/>
    <w:rsid w:val="00B84A09"/>
    <w:rsid w:val="00B86342"/>
    <w:rsid w:val="00B9006B"/>
    <w:rsid w:val="00B93F07"/>
    <w:rsid w:val="00B9735C"/>
    <w:rsid w:val="00BA3F44"/>
    <w:rsid w:val="00BB00A9"/>
    <w:rsid w:val="00BB3328"/>
    <w:rsid w:val="00BB496F"/>
    <w:rsid w:val="00BB7685"/>
    <w:rsid w:val="00BC1D45"/>
    <w:rsid w:val="00BD0B20"/>
    <w:rsid w:val="00BD4866"/>
    <w:rsid w:val="00BD6792"/>
    <w:rsid w:val="00BD6C70"/>
    <w:rsid w:val="00BD771E"/>
    <w:rsid w:val="00BE24D4"/>
    <w:rsid w:val="00BF09DB"/>
    <w:rsid w:val="00BF3CE2"/>
    <w:rsid w:val="00C04EA9"/>
    <w:rsid w:val="00C1552A"/>
    <w:rsid w:val="00C15A42"/>
    <w:rsid w:val="00C36FFF"/>
    <w:rsid w:val="00C4041A"/>
    <w:rsid w:val="00C411A3"/>
    <w:rsid w:val="00C50C64"/>
    <w:rsid w:val="00C51873"/>
    <w:rsid w:val="00C51E96"/>
    <w:rsid w:val="00C547DC"/>
    <w:rsid w:val="00C67ED6"/>
    <w:rsid w:val="00C7018C"/>
    <w:rsid w:val="00C71254"/>
    <w:rsid w:val="00C72482"/>
    <w:rsid w:val="00C80DDE"/>
    <w:rsid w:val="00C9553A"/>
    <w:rsid w:val="00CA1210"/>
    <w:rsid w:val="00CA3373"/>
    <w:rsid w:val="00CA450E"/>
    <w:rsid w:val="00CA7408"/>
    <w:rsid w:val="00CB2281"/>
    <w:rsid w:val="00CB5542"/>
    <w:rsid w:val="00CC1F69"/>
    <w:rsid w:val="00CC4357"/>
    <w:rsid w:val="00CC7474"/>
    <w:rsid w:val="00CD2BE5"/>
    <w:rsid w:val="00CD3E79"/>
    <w:rsid w:val="00CD584D"/>
    <w:rsid w:val="00CE0B7A"/>
    <w:rsid w:val="00CF4140"/>
    <w:rsid w:val="00CF4DF0"/>
    <w:rsid w:val="00D00E16"/>
    <w:rsid w:val="00D041EE"/>
    <w:rsid w:val="00D04EFF"/>
    <w:rsid w:val="00D06BEF"/>
    <w:rsid w:val="00D11ED1"/>
    <w:rsid w:val="00D20625"/>
    <w:rsid w:val="00D207E8"/>
    <w:rsid w:val="00D326CC"/>
    <w:rsid w:val="00D32929"/>
    <w:rsid w:val="00D366BC"/>
    <w:rsid w:val="00D47072"/>
    <w:rsid w:val="00D5214F"/>
    <w:rsid w:val="00D56A12"/>
    <w:rsid w:val="00D60099"/>
    <w:rsid w:val="00D6198F"/>
    <w:rsid w:val="00D631CC"/>
    <w:rsid w:val="00D71801"/>
    <w:rsid w:val="00D8281C"/>
    <w:rsid w:val="00D855F2"/>
    <w:rsid w:val="00D86C00"/>
    <w:rsid w:val="00D93BEE"/>
    <w:rsid w:val="00D94EFC"/>
    <w:rsid w:val="00DA01A1"/>
    <w:rsid w:val="00DA1D0A"/>
    <w:rsid w:val="00DA210A"/>
    <w:rsid w:val="00DA2EE9"/>
    <w:rsid w:val="00DA7FEA"/>
    <w:rsid w:val="00DB7016"/>
    <w:rsid w:val="00DB7118"/>
    <w:rsid w:val="00DB7DF2"/>
    <w:rsid w:val="00DC0CA8"/>
    <w:rsid w:val="00DC5DBE"/>
    <w:rsid w:val="00DD132E"/>
    <w:rsid w:val="00DD1EAF"/>
    <w:rsid w:val="00DD2C88"/>
    <w:rsid w:val="00DD62B8"/>
    <w:rsid w:val="00DE019C"/>
    <w:rsid w:val="00DE1363"/>
    <w:rsid w:val="00DE21B7"/>
    <w:rsid w:val="00DE6154"/>
    <w:rsid w:val="00DF07DC"/>
    <w:rsid w:val="00DF44CE"/>
    <w:rsid w:val="00E003F5"/>
    <w:rsid w:val="00E02CD7"/>
    <w:rsid w:val="00E10FD1"/>
    <w:rsid w:val="00E141A9"/>
    <w:rsid w:val="00E16FAD"/>
    <w:rsid w:val="00E20CA9"/>
    <w:rsid w:val="00E2613E"/>
    <w:rsid w:val="00E351BD"/>
    <w:rsid w:val="00E655F9"/>
    <w:rsid w:val="00E76BF5"/>
    <w:rsid w:val="00E76EB2"/>
    <w:rsid w:val="00E81E27"/>
    <w:rsid w:val="00E82592"/>
    <w:rsid w:val="00E91B3B"/>
    <w:rsid w:val="00E9501F"/>
    <w:rsid w:val="00E97B81"/>
    <w:rsid w:val="00EA6E70"/>
    <w:rsid w:val="00EB4DA1"/>
    <w:rsid w:val="00EC095C"/>
    <w:rsid w:val="00EC26E7"/>
    <w:rsid w:val="00EC4406"/>
    <w:rsid w:val="00EC7AE5"/>
    <w:rsid w:val="00ED183A"/>
    <w:rsid w:val="00ED251F"/>
    <w:rsid w:val="00ED2C2C"/>
    <w:rsid w:val="00ED2DE2"/>
    <w:rsid w:val="00ED4A42"/>
    <w:rsid w:val="00EE4A01"/>
    <w:rsid w:val="00EF7E9A"/>
    <w:rsid w:val="00F05FA5"/>
    <w:rsid w:val="00F1134D"/>
    <w:rsid w:val="00F119AD"/>
    <w:rsid w:val="00F21331"/>
    <w:rsid w:val="00F2291B"/>
    <w:rsid w:val="00F22F0C"/>
    <w:rsid w:val="00F433DC"/>
    <w:rsid w:val="00F440A2"/>
    <w:rsid w:val="00F44141"/>
    <w:rsid w:val="00F45F58"/>
    <w:rsid w:val="00F5327F"/>
    <w:rsid w:val="00F56D88"/>
    <w:rsid w:val="00F720E2"/>
    <w:rsid w:val="00F7322A"/>
    <w:rsid w:val="00F749C6"/>
    <w:rsid w:val="00F752F5"/>
    <w:rsid w:val="00F862C3"/>
    <w:rsid w:val="00F95842"/>
    <w:rsid w:val="00FA1B1D"/>
    <w:rsid w:val="00FA24D1"/>
    <w:rsid w:val="00FB19AF"/>
    <w:rsid w:val="00FB3E7B"/>
    <w:rsid w:val="00FD0ED0"/>
    <w:rsid w:val="00FD1470"/>
    <w:rsid w:val="00FD2BD3"/>
    <w:rsid w:val="00FD3480"/>
    <w:rsid w:val="00FD54D4"/>
    <w:rsid w:val="00FD6B30"/>
    <w:rsid w:val="00FE195F"/>
    <w:rsid w:val="00FE3F2A"/>
    <w:rsid w:val="00FF3122"/>
    <w:rsid w:val="00FF369E"/>
    <w:rsid w:val="00FF45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D3643EA"/>
  <w15:chartTrackingRefBased/>
  <w15:docId w15:val="{4F3FC10B-D5AE-4938-BD52-5812A541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  <w:lang w:val="de-DE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eastAsia="Arial Unicode MS" w:cs="Arial"/>
      <w:b/>
      <w:bCs/>
      <w:sz w:val="32"/>
      <w:szCs w:val="24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jc w:val="center"/>
    </w:pPr>
    <w:rPr>
      <w:rFonts w:cs="Arial"/>
      <w:sz w:val="28"/>
      <w:szCs w:val="24"/>
      <w:lang w:val="de-CH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04D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7C04D1"/>
    <w:rPr>
      <w:rFonts w:ascii="Segoe UI" w:hAnsi="Segoe UI" w:cs="Segoe UI"/>
      <w:sz w:val="18"/>
      <w:szCs w:val="18"/>
      <w:lang w:val="de-DE" w:eastAsia="de-DE"/>
    </w:rPr>
  </w:style>
  <w:style w:type="character" w:styleId="Hyperlink">
    <w:name w:val="Hyperlink"/>
    <w:uiPriority w:val="99"/>
    <w:unhideWhenUsed/>
    <w:rsid w:val="002F742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2F7426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25C86"/>
    <w:pPr>
      <w:ind w:left="720"/>
      <w:contextualSpacing/>
    </w:pPr>
  </w:style>
  <w:style w:type="character" w:styleId="BesuchterLink">
    <w:name w:val="FollowedHyperlink"/>
    <w:uiPriority w:val="99"/>
    <w:semiHidden/>
    <w:unhideWhenUsed/>
    <w:rsid w:val="000B7601"/>
    <w:rPr>
      <w:color w:val="954F72"/>
      <w:u w:val="single"/>
    </w:rPr>
  </w:style>
  <w:style w:type="table" w:styleId="Tabellenraster">
    <w:name w:val="Table Grid"/>
    <w:basedOn w:val="NormaleTabelle"/>
    <w:uiPriority w:val="59"/>
    <w:rsid w:val="00FA1B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onikaspiess@bluewin.c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ng-sst.ch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80777300\AppData\Local\Microsoft\Windows\INetCache\Content.Outlook\182LF0B5\2023-03-08%20Fischzuchtanstalt%20Ligerz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2023-03-08 Fischzuchtanstalt Ligerz</Template>
  <TotalTime>0</TotalTime>
  <Pages>1</Pages>
  <Words>229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X</Company>
  <LinksUpToDate>false</LinksUpToDate>
  <CharactersWithSpaces>1671</CharactersWithSpaces>
  <SharedDoc>false</SharedDoc>
  <HLinks>
    <vt:vector size="12" baseType="variant">
      <vt:variant>
        <vt:i4>327718</vt:i4>
      </vt:variant>
      <vt:variant>
        <vt:i4>0</vt:i4>
      </vt:variant>
      <vt:variant>
        <vt:i4>0</vt:i4>
      </vt:variant>
      <vt:variant>
        <vt:i4>5</vt:i4>
      </vt:variant>
      <vt:variant>
        <vt:lpwstr>mailto:monikaspiess@bluewin.ch</vt:lpwstr>
      </vt:variant>
      <vt:variant>
        <vt:lpwstr/>
      </vt:variant>
      <vt:variant>
        <vt:i4>7536678</vt:i4>
      </vt:variant>
      <vt:variant>
        <vt:i4>0</vt:i4>
      </vt:variant>
      <vt:variant>
        <vt:i4>0</vt:i4>
      </vt:variant>
      <vt:variant>
        <vt:i4>5</vt:i4>
      </vt:variant>
      <vt:variant>
        <vt:lpwstr>http://www.tng-sst.ch/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Hafner Rudolf VTG</dc:creator>
  <cp:keywords/>
  <cp:lastModifiedBy>Rudolf Hafner</cp:lastModifiedBy>
  <cp:revision>3</cp:revision>
  <cp:lastPrinted>2026-09-09T08:58:00Z</cp:lastPrinted>
  <dcterms:created xsi:type="dcterms:W3CDTF">2026-09-09T16:20:00Z</dcterms:created>
  <dcterms:modified xsi:type="dcterms:W3CDTF">2026-09-09T16:25:00Z</dcterms:modified>
</cp:coreProperties>
</file>